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75E3" w:rsidRDefault="00EA4720" w:rsidP="00EA4720">
      <w:pPr>
        <w:pStyle w:val="Overskrift1"/>
      </w:pPr>
      <w:r>
        <w:t>Styremøte Ski IL Innebandy</w:t>
      </w:r>
      <w:r w:rsidR="005C0303">
        <w:t>, glassburet,</w:t>
      </w:r>
      <w:r>
        <w:t xml:space="preserve"> </w:t>
      </w:r>
      <w:r w:rsidR="005C0303">
        <w:t>10.12.2013</w:t>
      </w:r>
    </w:p>
    <w:p w:rsidR="00EA4720" w:rsidRDefault="005C0303" w:rsidP="00EA4720">
      <w:r>
        <w:t>Tilstede: Henrik, Eirik, Heidi, Roger, Cathrine, Kristian</w:t>
      </w:r>
    </w:p>
    <w:p w:rsidR="005C0303" w:rsidRDefault="005C0303" w:rsidP="00EA4720"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width:468.8pt;height:105.45pt;mso-position-horizontal-relative:char;mso-position-vertical-relative:line">
            <v:textbox style="mso-next-textbox:#_x0000_s1030;mso-fit-shape-to-text:t">
              <w:txbxContent>
                <w:p w:rsidR="005C0303" w:rsidRDefault="005C0303" w:rsidP="00524376">
                  <w:pPr>
                    <w:pStyle w:val="Overskrift2"/>
                  </w:pPr>
                  <w:r w:rsidRPr="005C0303">
                    <w:t>Sak 1: Valgkomité</w:t>
                  </w:r>
                </w:p>
                <w:p w:rsidR="005C0303" w:rsidRPr="005C0303" w:rsidRDefault="005C0303" w:rsidP="005C0303">
                  <w:r>
                    <w:t>Styret fikk mandat av årsmøtet til å utnevne en valgkomité, og vi ønsker at dette kommer på plass før jul , og senest over nyttår, slik at de kan komme i gang med arbeidet frem mot årsmøtet i mars. De som er på valg denne gangen er Kristian (leder), Henrik (kasserer), Tom Alex (medlem), Anne (Vara).</w:t>
                  </w:r>
                </w:p>
                <w:p w:rsidR="005C0303" w:rsidRPr="005C0303" w:rsidRDefault="005C0303" w:rsidP="00524376">
                  <w:pPr>
                    <w:pStyle w:val="Overskrift2"/>
                  </w:pPr>
                  <w:r w:rsidRPr="005C0303">
                    <w:t>Handling/vedtak</w:t>
                  </w:r>
                </w:p>
                <w:p w:rsidR="005C0303" w:rsidRDefault="005C0303" w:rsidP="005C0303">
                  <w:pPr>
                    <w:spacing w:after="240"/>
                  </w:pPr>
                  <w:r>
                    <w:t xml:space="preserve">Valgkomiteen skal bestå av tre personer, hvor minst én, helst to, er fra aldersbestemte lag. Styret sørger for å pushe på lagledere slik at det purres til vi har fått noen på plass. </w:t>
                  </w:r>
                </w:p>
                <w:p w:rsidR="005C0303" w:rsidRDefault="005C0303" w:rsidP="005C0303">
                  <w:pPr>
                    <w:spacing w:after="240"/>
                    <w:rPr>
                      <w:b/>
                    </w:rPr>
                  </w:pPr>
                  <w:r>
                    <w:rPr>
                      <w:b/>
                    </w:rPr>
                    <w:t>Utføres av: Kristian lager mail for utsendelse</w:t>
                  </w:r>
                </w:p>
                <w:p w:rsidR="005C0303" w:rsidRPr="00EA4720" w:rsidRDefault="005C0303" w:rsidP="005C0303">
                  <w:pPr>
                    <w:spacing w:after="240"/>
                    <w:rPr>
                      <w:b/>
                    </w:rPr>
                  </w:pPr>
                  <w:r>
                    <w:rPr>
                      <w:b/>
                    </w:rPr>
                    <w:t>Frist: 11.12.2013</w:t>
                  </w:r>
                </w:p>
              </w:txbxContent>
            </v:textbox>
            <w10:wrap type="none"/>
            <w10:anchorlock/>
          </v:shape>
        </w:pict>
      </w:r>
    </w:p>
    <w:p w:rsidR="00EA4720" w:rsidRDefault="00524376" w:rsidP="00EA4720">
      <w:r>
        <w:pict>
          <v:shape id="_x0000_s1026" type="#_x0000_t202" style="width:468.8pt;height:105.45pt;mso-position-horizontal-relative:char;mso-position-vertical-relative:line">
            <v:textbox style="mso-next-textbox:#_x0000_s1026;mso-fit-shape-to-text:t">
              <w:txbxContent>
                <w:p w:rsidR="00EA4720" w:rsidRPr="005C0303" w:rsidRDefault="00524376" w:rsidP="00524376">
                  <w:pPr>
                    <w:pStyle w:val="Overskrift2"/>
                  </w:pPr>
                  <w:r>
                    <w:t>Sak 2</w:t>
                  </w:r>
                  <w:r w:rsidR="00EA4720" w:rsidRPr="005C0303">
                    <w:t xml:space="preserve">: </w:t>
                  </w:r>
                  <w:r>
                    <w:t>Arrangementskomité</w:t>
                  </w:r>
                  <w:r w:rsidR="00EA4720" w:rsidRPr="005C0303">
                    <w:t xml:space="preserve"> </w:t>
                  </w:r>
                </w:p>
                <w:p w:rsidR="00EA4720" w:rsidRDefault="00524376" w:rsidP="005C0303">
                  <w:pPr>
                    <w:spacing w:after="0"/>
                  </w:pPr>
                  <w:r>
                    <w:t>Cathrine hadde laget en oversikt med oppgaver som Kristian tok utgangspunkt i og laget en mal som kan benyttes av komiteen i forbindelse med arrangementer.</w:t>
                  </w:r>
                </w:p>
                <w:p w:rsidR="00524376" w:rsidRDefault="00524376" w:rsidP="005C0303">
                  <w:pPr>
                    <w:spacing w:after="0"/>
                  </w:pPr>
                </w:p>
                <w:p w:rsidR="00524376" w:rsidRPr="00EA4720" w:rsidRDefault="00524376" w:rsidP="005C0303">
                  <w:pPr>
                    <w:spacing w:after="0"/>
                  </w:pPr>
                  <w:r>
                    <w:t>Vi diskuterte også litt rundt aktivitetsserien under dette punktet. Vi tenker å forhøre oss om vi kan benytte bane 1 til spill slik at det kommer nærmest mulig kiosken. Samtidig skal vi høre om mulighet for å låne kiosken. Ellers kan vi like greit være i Skihallen.</w:t>
                  </w:r>
                </w:p>
                <w:p w:rsidR="00EA4720" w:rsidRPr="00524376" w:rsidRDefault="00EA4720" w:rsidP="00524376">
                  <w:pPr>
                    <w:pStyle w:val="Overskrift2"/>
                  </w:pPr>
                  <w:r w:rsidRPr="00524376">
                    <w:t>Handling/vedtak</w:t>
                  </w:r>
                </w:p>
                <w:p w:rsidR="00524376" w:rsidRDefault="00524376" w:rsidP="00524376">
                  <w:pPr>
                    <w:spacing w:after="0"/>
                  </w:pPr>
                  <w:r>
                    <w:t>Aktivitetsserien blir komiteens første prøve, så det burde ikke gå langt over nyttår før den er på plass. Komiteen skal bestå av minst én person fra hvert lag i klubben og man velges for et år om gangen. Cathrine er styrets representant med Heidi som vara.</w:t>
                  </w:r>
                </w:p>
                <w:p w:rsidR="00524376" w:rsidRDefault="00524376" w:rsidP="00524376">
                  <w:pPr>
                    <w:spacing w:after="0"/>
                  </w:pPr>
                  <w:r>
                    <w:t xml:space="preserve">Laglederne får ansvaret med å finne den ene personen fra sitt lag til å sitte i komiteen. </w:t>
                  </w:r>
                </w:p>
                <w:p w:rsidR="00524376" w:rsidRDefault="00524376" w:rsidP="00524376">
                  <w:pPr>
                    <w:spacing w:after="0"/>
                  </w:pPr>
                </w:p>
                <w:p w:rsidR="00EA4720" w:rsidRDefault="00EA4720" w:rsidP="005C0303">
                  <w:pPr>
                    <w:spacing w:after="240"/>
                    <w:rPr>
                      <w:b/>
                    </w:rPr>
                  </w:pPr>
                  <w:r>
                    <w:rPr>
                      <w:b/>
                    </w:rPr>
                    <w:t>Utføres av:</w:t>
                  </w:r>
                  <w:r w:rsidR="00524376">
                    <w:rPr>
                      <w:b/>
                    </w:rPr>
                    <w:t xml:space="preserve"> Kristian lager mail for utsendelse</w:t>
                  </w:r>
                </w:p>
                <w:p w:rsidR="00EA4720" w:rsidRPr="00EA4720" w:rsidRDefault="00EA4720" w:rsidP="005C0303">
                  <w:pPr>
                    <w:spacing w:after="240"/>
                    <w:rPr>
                      <w:b/>
                    </w:rPr>
                  </w:pPr>
                  <w:r>
                    <w:rPr>
                      <w:b/>
                    </w:rPr>
                    <w:t xml:space="preserve">Frist: </w:t>
                  </w:r>
                  <w:r w:rsidR="00524376">
                    <w:rPr>
                      <w:b/>
                    </w:rPr>
                    <w:t>12.12.2013</w:t>
                  </w:r>
                </w:p>
              </w:txbxContent>
            </v:textbox>
            <w10:wrap type="none"/>
            <w10:anchorlock/>
          </v:shape>
        </w:pict>
      </w:r>
    </w:p>
    <w:p w:rsidR="005C0303" w:rsidRDefault="00383A2B" w:rsidP="00EA4720">
      <w:r>
        <w:pict>
          <v:shape id="_x0000_s1031" type="#_x0000_t202" style="width:468.8pt;height:105.45pt;mso-position-horizontal-relative:char;mso-position-vertical-relative:line">
            <v:textbox style="mso-next-textbox:#_x0000_s1031;mso-fit-shape-to-text:t">
              <w:txbxContent>
                <w:p w:rsidR="005C0303" w:rsidRPr="00524376" w:rsidRDefault="00524376" w:rsidP="00524376">
                  <w:pPr>
                    <w:pStyle w:val="Overskrift2"/>
                  </w:pPr>
                  <w:r w:rsidRPr="00524376">
                    <w:t>Sak 3</w:t>
                  </w:r>
                  <w:r w:rsidR="005C0303" w:rsidRPr="00524376">
                    <w:t xml:space="preserve">: </w:t>
                  </w:r>
                  <w:r w:rsidRPr="00524376">
                    <w:t>Status økonomi</w:t>
                  </w:r>
                </w:p>
                <w:p w:rsidR="005C0303" w:rsidRDefault="00524376" w:rsidP="005C0303">
                  <w:pPr>
                    <w:spacing w:after="0"/>
                  </w:pPr>
                  <w:r>
                    <w:t>Del 2 tikker stadig inn på konto, og nå er kontigenten for mini også sent ut. På møtetidspunktet var det 112.000 på konto uten store utgifter i nær fremtid. Det kommer også til å komme inn en del tusen i form av sponsorkroner fra Hafslund og momskompensasjon i nær fremtid. I tillegg har Soon IBK stadig ikke betalt for Follomesterskapet.</w:t>
                  </w:r>
                </w:p>
                <w:p w:rsidR="00383A2B" w:rsidRDefault="00383A2B" w:rsidP="005C0303">
                  <w:pPr>
                    <w:spacing w:after="0"/>
                  </w:pPr>
                </w:p>
                <w:p w:rsidR="00383A2B" w:rsidRPr="00EA4720" w:rsidRDefault="00383A2B" w:rsidP="005C0303">
                  <w:pPr>
                    <w:spacing w:after="0"/>
                  </w:pPr>
                  <w:r>
                    <w:t>Det ble diskutert litt rundt tiltak i vantboden. Vi må se å få på plass kroker til å henge opp mål som kan låses fast. I tillegg kan det være en idé å skaffe lagringsskap med lås som kan settes der inne.</w:t>
                  </w:r>
                </w:p>
                <w:p w:rsidR="005C0303" w:rsidRPr="00524376" w:rsidRDefault="005C0303" w:rsidP="00524376">
                  <w:pPr>
                    <w:pStyle w:val="Overskrift2"/>
                  </w:pPr>
                  <w:r w:rsidRPr="00524376">
                    <w:t>Handling/vedtak</w:t>
                  </w:r>
                </w:p>
                <w:p w:rsidR="005C0303" w:rsidRDefault="00383A2B" w:rsidP="005C0303">
                  <w:pPr>
                    <w:spacing w:after="240"/>
                  </w:pPr>
                  <w:r>
                    <w:t>Roger kunne kjøpe inn kroker og skruer, mens Kristian sender mail til Kari.</w:t>
                  </w:r>
                </w:p>
                <w:p w:rsidR="005C0303" w:rsidRPr="00EA4720" w:rsidRDefault="005C0303" w:rsidP="005C0303">
                  <w:pPr>
                    <w:spacing w:after="240"/>
                    <w:rPr>
                      <w:b/>
                    </w:rPr>
                  </w:pPr>
                  <w:r>
                    <w:rPr>
                      <w:b/>
                    </w:rPr>
                    <w:t xml:space="preserve">Frist: </w:t>
                  </w:r>
                  <w:r w:rsidR="00383A2B">
                    <w:rPr>
                      <w:b/>
                    </w:rPr>
                    <w:t>Neste møte.</w:t>
                  </w:r>
                </w:p>
              </w:txbxContent>
            </v:textbox>
            <w10:wrap type="none"/>
            <w10:anchorlock/>
          </v:shape>
        </w:pict>
      </w:r>
    </w:p>
    <w:p w:rsidR="005C0303" w:rsidRDefault="00383A2B" w:rsidP="00EA4720">
      <w:r>
        <w:pict>
          <v:shape id="_x0000_s1032" type="#_x0000_t202" style="width:468.8pt;height:105.45pt;mso-position-horizontal-relative:char;mso-position-vertical-relative:line">
            <v:textbox style="mso-next-textbox:#_x0000_s1032;mso-fit-shape-to-text:t">
              <w:txbxContent>
                <w:p w:rsidR="005C0303" w:rsidRDefault="00383A2B" w:rsidP="00524376">
                  <w:pPr>
                    <w:pStyle w:val="Overskrift2"/>
                  </w:pPr>
                  <w:r>
                    <w:t>Sak 4</w:t>
                  </w:r>
                  <w:r w:rsidR="005C0303">
                    <w:t xml:space="preserve">: </w:t>
                  </w:r>
                  <w:r>
                    <w:t>Klubbeffekter</w:t>
                  </w:r>
                </w:p>
                <w:p w:rsidR="005C0303" w:rsidRPr="00EA4720" w:rsidRDefault="00383A2B" w:rsidP="005C0303">
                  <w:pPr>
                    <w:spacing w:after="0"/>
                  </w:pPr>
                  <w:r>
                    <w:t>Første bølge blir bestilt om ikke lenge. Styret, lagledere og trenere skal få piqueter til bruk ved representasjon (møter, kamper og lignende).</w:t>
                  </w:r>
                </w:p>
                <w:p w:rsidR="005C0303" w:rsidRDefault="005C0303" w:rsidP="00524376">
                  <w:pPr>
                    <w:pStyle w:val="Overskrift2"/>
                  </w:pPr>
                  <w:r>
                    <w:t>Handling/vedtak</w:t>
                  </w:r>
                </w:p>
                <w:p w:rsidR="005C0303" w:rsidRDefault="00383A2B" w:rsidP="005C0303">
                  <w:pPr>
                    <w:spacing w:after="240"/>
                  </w:pPr>
                  <w:r>
                    <w:t>Bestillinger på størrelse av piqueter sendes til Andreas som sender bestilling.</w:t>
                  </w:r>
                </w:p>
                <w:p w:rsidR="005C0303" w:rsidRDefault="005C0303" w:rsidP="005C0303">
                  <w:pPr>
                    <w:spacing w:after="240"/>
                    <w:rPr>
                      <w:b/>
                    </w:rPr>
                  </w:pPr>
                  <w:r>
                    <w:rPr>
                      <w:b/>
                    </w:rPr>
                    <w:t xml:space="preserve">Utføres av: </w:t>
                  </w:r>
                  <w:r w:rsidR="00383A2B">
                    <w:rPr>
                      <w:b/>
                    </w:rPr>
                    <w:t>Eirik har kontroll på piqueter</w:t>
                  </w:r>
                </w:p>
                <w:p w:rsidR="005C0303" w:rsidRPr="00EA4720" w:rsidRDefault="005C0303" w:rsidP="005C0303">
                  <w:pPr>
                    <w:spacing w:after="240"/>
                    <w:rPr>
                      <w:b/>
                    </w:rPr>
                  </w:pPr>
                  <w:r>
                    <w:rPr>
                      <w:b/>
                    </w:rPr>
                    <w:t xml:space="preserve">Frist: </w:t>
                  </w:r>
                  <w:r w:rsidR="00383A2B">
                    <w:rPr>
                      <w:b/>
                    </w:rPr>
                    <w:t>Før jul.</w:t>
                  </w:r>
                </w:p>
              </w:txbxContent>
            </v:textbox>
            <w10:wrap type="none"/>
            <w10:anchorlock/>
          </v:shape>
        </w:pict>
      </w:r>
    </w:p>
    <w:p w:rsidR="005C0303" w:rsidRDefault="00383A2B" w:rsidP="00EA4720">
      <w:r>
        <w:pict>
          <v:shape id="_x0000_s1033" type="#_x0000_t202" style="width:468.8pt;height:105.45pt;mso-position-horizontal-relative:char;mso-position-vertical-relative:line">
            <v:textbox style="mso-next-textbox:#_x0000_s1033;mso-fit-shape-to-text:t">
              <w:txbxContent>
                <w:p w:rsidR="005C0303" w:rsidRDefault="00383A2B" w:rsidP="00524376">
                  <w:pPr>
                    <w:pStyle w:val="Overskrift2"/>
                  </w:pPr>
                  <w:r>
                    <w:t>Sak 5</w:t>
                  </w:r>
                  <w:r w:rsidR="005C0303">
                    <w:t xml:space="preserve">: </w:t>
                  </w:r>
                  <w:r>
                    <w:t>Klubbutvikling</w:t>
                  </w:r>
                </w:p>
                <w:p w:rsidR="005C0303" w:rsidRPr="00EA4720" w:rsidRDefault="00383A2B" w:rsidP="005C0303">
                  <w:pPr>
                    <w:spacing w:after="0"/>
                  </w:pPr>
                  <w:r>
                    <w:t xml:space="preserve">Vi har en del jobb å gjøre før årsmøtet for å ferdigstille virksomhetsplanen. Eirik har dog et dokument som inneholder mye av det som skal inn i denne planen. </w:t>
                  </w:r>
                </w:p>
                <w:p w:rsidR="005C0303" w:rsidRDefault="005C0303" w:rsidP="00524376">
                  <w:pPr>
                    <w:pStyle w:val="Overskrift2"/>
                  </w:pPr>
                  <w:r>
                    <w:t>Handling/vedtak</w:t>
                  </w:r>
                </w:p>
                <w:p w:rsidR="005C0303" w:rsidRDefault="00383A2B" w:rsidP="005C0303">
                  <w:pPr>
                    <w:spacing w:after="240"/>
                  </w:pPr>
                  <w:r>
                    <w:t xml:space="preserve">Styret samles på nyåret for å fullføre virksomhetsplanen. </w:t>
                  </w:r>
                </w:p>
                <w:p w:rsidR="005C0303" w:rsidRDefault="005C0303" w:rsidP="005C0303">
                  <w:pPr>
                    <w:spacing w:after="240"/>
                    <w:rPr>
                      <w:b/>
                    </w:rPr>
                  </w:pPr>
                  <w:r>
                    <w:rPr>
                      <w:b/>
                    </w:rPr>
                    <w:t xml:space="preserve">Utføres av: </w:t>
                  </w:r>
                  <w:r w:rsidR="00383A2B">
                    <w:rPr>
                      <w:b/>
                    </w:rPr>
                    <w:t>Eirik fører inn essensen av sitt dokument i planen innen møtet. Kristian fører inn endrings- og tilleggsforslag fra medlemsmøtet i oktober og sender ut innkallelse til møtet.</w:t>
                  </w:r>
                </w:p>
                <w:p w:rsidR="005C0303" w:rsidRPr="00EA4720" w:rsidRDefault="005C0303" w:rsidP="005C0303">
                  <w:pPr>
                    <w:spacing w:after="240"/>
                    <w:rPr>
                      <w:b/>
                    </w:rPr>
                  </w:pPr>
                  <w:r>
                    <w:rPr>
                      <w:b/>
                    </w:rPr>
                    <w:t xml:space="preserve">Frist: </w:t>
                  </w:r>
                  <w:r w:rsidR="00383A2B">
                    <w:rPr>
                      <w:b/>
                    </w:rPr>
                    <w:t>1.1.2014 – frist innkallelse</w:t>
                  </w:r>
                </w:p>
              </w:txbxContent>
            </v:textbox>
            <w10:wrap type="none"/>
            <w10:anchorlock/>
          </v:shape>
        </w:pict>
      </w:r>
    </w:p>
    <w:p w:rsidR="00383A2B" w:rsidRDefault="00E91CE6" w:rsidP="00EA4720">
      <w:r>
        <w:pict>
          <v:shape id="_x0000_s1035" type="#_x0000_t202" style="width:468.8pt;height:105.45pt;mso-position-horizontal-relative:char;mso-position-vertical-relative:line">
            <v:textbox style="mso-next-textbox:#_x0000_s1035;mso-fit-shape-to-text:t">
              <w:txbxContent>
                <w:p w:rsidR="00383A2B" w:rsidRDefault="00383A2B" w:rsidP="00383A2B">
                  <w:pPr>
                    <w:pStyle w:val="Overskrift2"/>
                  </w:pPr>
                  <w:r>
                    <w:t>Sak 6: Lavterskel</w:t>
                  </w:r>
                </w:p>
                <w:p w:rsidR="00383A2B" w:rsidRPr="00EA4720" w:rsidRDefault="00383A2B" w:rsidP="00383A2B">
                  <w:pPr>
                    <w:spacing w:after="0"/>
                  </w:pPr>
                  <w:r>
                    <w:t>Lavterskelturneringen nærmer seg med stormskritt, og vi trenger å få ut informasjon om denne. Samtidig må vi sørge for at hallen er booket.</w:t>
                  </w:r>
                </w:p>
                <w:p w:rsidR="00383A2B" w:rsidRDefault="00383A2B" w:rsidP="00383A2B">
                  <w:pPr>
                    <w:pStyle w:val="Overskrift2"/>
                  </w:pPr>
                  <w:r>
                    <w:t>Handling/vedtak</w:t>
                  </w:r>
                </w:p>
                <w:p w:rsidR="00383A2B" w:rsidRDefault="00E91CE6" w:rsidP="00E91CE6">
                  <w:pPr>
                    <w:spacing w:after="0"/>
                  </w:pPr>
                  <w:r>
                    <w:t>Ting som må gjøres er:</w:t>
                  </w:r>
                </w:p>
                <w:p w:rsidR="00E91CE6" w:rsidRDefault="00E91CE6" w:rsidP="00E91CE6">
                  <w:pPr>
                    <w:pStyle w:val="Listeavsnitt"/>
                    <w:numPr>
                      <w:ilvl w:val="0"/>
                      <w:numId w:val="1"/>
                    </w:numPr>
                    <w:spacing w:after="0"/>
                  </w:pPr>
                  <w:r>
                    <w:t xml:space="preserve">Lage en innbydelse med en kjapp forklaring av hva det er og hva det koster. </w:t>
                  </w:r>
                </w:p>
                <w:p w:rsidR="00E91CE6" w:rsidRDefault="00E91CE6" w:rsidP="00E91CE6">
                  <w:pPr>
                    <w:pStyle w:val="Listeavsnitt"/>
                    <w:numPr>
                      <w:ilvl w:val="0"/>
                      <w:numId w:val="1"/>
                    </w:numPr>
                    <w:spacing w:after="0"/>
                  </w:pPr>
                  <w:r>
                    <w:t>Høre med Andreas om mulighet for et nytt besøk på skole hvor lapper kan deles ut.</w:t>
                  </w:r>
                </w:p>
                <w:p w:rsidR="00E91CE6" w:rsidRDefault="00E91CE6" w:rsidP="00E91CE6">
                  <w:pPr>
                    <w:pStyle w:val="Listeavsnitt"/>
                    <w:numPr>
                      <w:ilvl w:val="0"/>
                      <w:numId w:val="1"/>
                    </w:numPr>
                    <w:spacing w:after="0"/>
                  </w:pPr>
                  <w:r>
                    <w:t>Henge opp lapper på Kjeller’n i Ski (hør om lov først)</w:t>
                  </w:r>
                </w:p>
                <w:p w:rsidR="00E91CE6" w:rsidRDefault="00E91CE6" w:rsidP="00E91CE6">
                  <w:pPr>
                    <w:pStyle w:val="Listeavsnitt"/>
                    <w:numPr>
                      <w:ilvl w:val="0"/>
                      <w:numId w:val="1"/>
                    </w:numPr>
                    <w:spacing w:after="0"/>
                  </w:pPr>
                  <w:r>
                    <w:t>Spre så mye som mulig. Vi har en spiller i klubben som er lærer på ungdomsskole i Ås. Ellers har vi spillere på Nordbytun og Kråkstad, samtidig som Eirik har en mulig kontakt på sistnevnte.</w:t>
                  </w:r>
                </w:p>
                <w:p w:rsidR="00E91CE6" w:rsidRDefault="00E91CE6" w:rsidP="00E91CE6">
                  <w:pPr>
                    <w:pStyle w:val="Listeavsnitt"/>
                    <w:numPr>
                      <w:ilvl w:val="0"/>
                      <w:numId w:val="1"/>
                    </w:numPr>
                    <w:spacing w:after="0"/>
                  </w:pPr>
                  <w:r>
                    <w:t>Bruke Andreas Hildremyr.</w:t>
                  </w:r>
                </w:p>
                <w:p w:rsidR="00E91CE6" w:rsidRDefault="00E91CE6" w:rsidP="00E91CE6">
                  <w:pPr>
                    <w:pStyle w:val="Listeavsnitt"/>
                    <w:numPr>
                      <w:ilvl w:val="0"/>
                      <w:numId w:val="1"/>
                    </w:numPr>
                    <w:spacing w:after="0"/>
                  </w:pPr>
                  <w:r>
                    <w:t>Bruke hjemmesiden og Facebook.</w:t>
                  </w:r>
                </w:p>
                <w:p w:rsidR="00E91CE6" w:rsidRDefault="00E91CE6" w:rsidP="00E91CE6">
                  <w:pPr>
                    <w:pStyle w:val="Listeavsnitt"/>
                    <w:numPr>
                      <w:ilvl w:val="0"/>
                      <w:numId w:val="1"/>
                    </w:numPr>
                    <w:spacing w:after="0"/>
                  </w:pPr>
                  <w:r>
                    <w:t>Printe ut flyers!</w:t>
                  </w:r>
                </w:p>
                <w:p w:rsidR="00E91CE6" w:rsidRDefault="00E91CE6" w:rsidP="00E91CE6">
                  <w:pPr>
                    <w:pStyle w:val="Listeavsnitt"/>
                    <w:numPr>
                      <w:ilvl w:val="0"/>
                      <w:numId w:val="1"/>
                    </w:numPr>
                    <w:spacing w:after="0"/>
                  </w:pPr>
                  <w:r>
                    <w:t>Forhøre oss om hva som er lov i forhold til utdeling av lapper på skoler.</w:t>
                  </w:r>
                </w:p>
                <w:p w:rsidR="00383A2B" w:rsidRDefault="00E91CE6" w:rsidP="00383A2B">
                  <w:pPr>
                    <w:spacing w:after="240"/>
                    <w:rPr>
                      <w:b/>
                    </w:rPr>
                  </w:pPr>
                  <w:r>
                    <w:rPr>
                      <w:b/>
                    </w:rPr>
                    <w:t>Utføres av:  Kristian har flyer klar i løpet av 12.12. Heidi og Roger tar seg av ringe/mail-runden. Kristian sender også mail til Kari og hører om hallen slik at den er bankers.</w:t>
                  </w:r>
                </w:p>
                <w:p w:rsidR="00383A2B" w:rsidRPr="00EA4720" w:rsidRDefault="00E91CE6" w:rsidP="00383A2B">
                  <w:pPr>
                    <w:spacing w:after="240"/>
                    <w:rPr>
                      <w:b/>
                    </w:rPr>
                  </w:pPr>
                  <w:r>
                    <w:rPr>
                      <w:b/>
                    </w:rPr>
                    <w:t>Frist: Fortest mulig!</w:t>
                  </w:r>
                </w:p>
              </w:txbxContent>
            </v:textbox>
            <w10:wrap type="none"/>
            <w10:anchorlock/>
          </v:shape>
        </w:pict>
      </w:r>
    </w:p>
    <w:p w:rsidR="00E91CE6" w:rsidRDefault="00E91CE6" w:rsidP="00EA4720">
      <w:r>
        <w:pict>
          <v:shape id="_x0000_s1036" type="#_x0000_t202" style="width:468.8pt;height:105.45pt;mso-position-horizontal-relative:char;mso-position-vertical-relative:line">
            <v:textbox style="mso-next-textbox:#_x0000_s1036;mso-fit-shape-to-text:t">
              <w:txbxContent>
                <w:p w:rsidR="00E91CE6" w:rsidRDefault="00E91CE6" w:rsidP="00E91CE6">
                  <w:pPr>
                    <w:pStyle w:val="Overskrift2"/>
                  </w:pPr>
                  <w:r>
                    <w:t xml:space="preserve">Sak 7: Oppfølginger fra forrige møte </w:t>
                  </w:r>
                </w:p>
                <w:p w:rsidR="00E91CE6" w:rsidRPr="00EA4720" w:rsidRDefault="00E91CE6" w:rsidP="00E91CE6">
                  <w:pPr>
                    <w:spacing w:after="0"/>
                  </w:pPr>
                  <w:r>
                    <w:t>I forhold til førstehjelpskurs: Bør være en dag hvor så mange som mulig av trenerne kan. Møterom må bookes. Kurset er obligatorisk for trenere, valgfritt for resten.</w:t>
                  </w:r>
                </w:p>
                <w:p w:rsidR="00E91CE6" w:rsidRDefault="00E91CE6" w:rsidP="00E91CE6">
                  <w:pPr>
                    <w:pStyle w:val="Overskrift2"/>
                  </w:pPr>
                  <w:r>
                    <w:t>Handling/vedtak</w:t>
                  </w:r>
                </w:p>
                <w:p w:rsidR="00E91CE6" w:rsidRDefault="00E91CE6" w:rsidP="00E91CE6">
                  <w:pPr>
                    <w:spacing w:after="240"/>
                  </w:pPr>
                  <w:r>
                    <w:t>Eirik fortsetter koordinering med Christian for å finne aktuell dato. Innbydelse sendes ut.</w:t>
                  </w:r>
                </w:p>
                <w:p w:rsidR="00E91CE6" w:rsidRPr="00EA4720" w:rsidRDefault="00E91CE6" w:rsidP="00E91CE6">
                  <w:pPr>
                    <w:spacing w:after="240"/>
                    <w:rPr>
                      <w:b/>
                    </w:rPr>
                  </w:pPr>
                  <w:r>
                    <w:rPr>
                      <w:b/>
                    </w:rPr>
                    <w:t>Frist: Nyåret</w:t>
                  </w:r>
                  <w:r>
                    <w:rPr>
                      <w:b/>
                    </w:rPr>
                    <w:tab/>
                  </w:r>
                </w:p>
              </w:txbxContent>
            </v:textbox>
            <w10:wrap type="none"/>
            <w10:anchorlock/>
          </v:shape>
        </w:pict>
      </w:r>
    </w:p>
    <w:p w:rsidR="005C0303" w:rsidRDefault="00824A67" w:rsidP="00EA4720">
      <w:r>
        <w:pict>
          <v:shape id="_x0000_s1034" type="#_x0000_t202" style="width:468.8pt;height:105.45pt;mso-position-horizontal-relative:char;mso-position-vertical-relative:line">
            <v:textbox style="mso-next-textbox:#_x0000_s1034;mso-fit-shape-to-text:t">
              <w:txbxContent>
                <w:p w:rsidR="005C0303" w:rsidRDefault="00E91CE6" w:rsidP="00524376">
                  <w:pPr>
                    <w:pStyle w:val="Overskrift2"/>
                  </w:pPr>
                  <w:r>
                    <w:t>Sak 8</w:t>
                  </w:r>
                  <w:r w:rsidR="005C0303">
                    <w:t xml:space="preserve">: </w:t>
                  </w:r>
                  <w:r>
                    <w:t>Eventuelt</w:t>
                  </w:r>
                  <w:r w:rsidR="005C0303">
                    <w:t xml:space="preserve"> </w:t>
                  </w:r>
                </w:p>
                <w:p w:rsidR="005C0303" w:rsidRDefault="00E91CE6" w:rsidP="00E91CE6">
                  <w:pPr>
                    <w:pStyle w:val="Listeavsnitt"/>
                    <w:numPr>
                      <w:ilvl w:val="0"/>
                      <w:numId w:val="2"/>
                    </w:numPr>
                    <w:spacing w:after="0"/>
                  </w:pPr>
                  <w:r>
                    <w:t>Kåre vinner av vervekampanje</w:t>
                  </w:r>
                </w:p>
                <w:p w:rsidR="00E91CE6" w:rsidRDefault="00E91CE6" w:rsidP="00E91CE6">
                  <w:pPr>
                    <w:pStyle w:val="Listeavsnitt"/>
                    <w:numPr>
                      <w:ilvl w:val="0"/>
                      <w:numId w:val="2"/>
                    </w:numPr>
                    <w:spacing w:after="0"/>
                  </w:pPr>
                  <w:r>
                    <w:t>Kjeller’n cup?</w:t>
                  </w:r>
                </w:p>
                <w:p w:rsidR="00E91CE6" w:rsidRDefault="00E91CE6" w:rsidP="00E91CE6">
                  <w:pPr>
                    <w:pStyle w:val="Listeavsnitt"/>
                    <w:numPr>
                      <w:ilvl w:val="0"/>
                      <w:numId w:val="2"/>
                    </w:numPr>
                    <w:spacing w:after="0"/>
                  </w:pPr>
                  <w:r>
                    <w:t>Handling på Klubbhuset</w:t>
                  </w:r>
                </w:p>
                <w:p w:rsidR="00E91CE6" w:rsidRDefault="00E91CE6" w:rsidP="00E91CE6">
                  <w:pPr>
                    <w:pStyle w:val="Listeavsnitt"/>
                    <w:numPr>
                      <w:ilvl w:val="0"/>
                      <w:numId w:val="2"/>
                    </w:numPr>
                    <w:spacing w:after="0"/>
                  </w:pPr>
                  <w:r>
                    <w:t>Lagringsplass</w:t>
                  </w:r>
                </w:p>
                <w:p w:rsidR="00E91CE6" w:rsidRDefault="00E91CE6" w:rsidP="00E91CE6">
                  <w:pPr>
                    <w:pStyle w:val="Listeavsnitt"/>
                    <w:numPr>
                      <w:ilvl w:val="0"/>
                      <w:numId w:val="2"/>
                    </w:numPr>
                    <w:spacing w:after="0"/>
                  </w:pPr>
                  <w:r>
                    <w:t>Hjemmesideløsning</w:t>
                  </w:r>
                </w:p>
                <w:p w:rsidR="00E91CE6" w:rsidRPr="00EA4720" w:rsidRDefault="00E91CE6" w:rsidP="00E91CE6">
                  <w:pPr>
                    <w:pStyle w:val="Listeavsnitt"/>
                    <w:numPr>
                      <w:ilvl w:val="0"/>
                      <w:numId w:val="2"/>
                    </w:numPr>
                    <w:spacing w:after="0"/>
                  </w:pPr>
                  <w:r>
                    <w:t>Mosjonsgruppa - rekruttering</w:t>
                  </w:r>
                </w:p>
                <w:p w:rsidR="005C0303" w:rsidRDefault="005C0303" w:rsidP="00524376">
                  <w:pPr>
                    <w:pStyle w:val="Overskrift2"/>
                  </w:pPr>
                  <w:r>
                    <w:t>Handling/vedtak</w:t>
                  </w:r>
                </w:p>
                <w:p w:rsidR="005C0303" w:rsidRDefault="00E91CE6" w:rsidP="00E91CE6">
                  <w:pPr>
                    <w:pStyle w:val="Listeavsnitt"/>
                    <w:numPr>
                      <w:ilvl w:val="0"/>
                      <w:numId w:val="3"/>
                    </w:numPr>
                    <w:spacing w:after="240"/>
                  </w:pPr>
                  <w:r>
                    <w:t>Vi har fått inn støttemedlemmer, men ingen har meldt seg som deltakere i kampanjen. Det er derfor ingen vinner av denne.</w:t>
                  </w:r>
                </w:p>
                <w:p w:rsidR="00E91CE6" w:rsidRDefault="00E91CE6" w:rsidP="00E91CE6">
                  <w:pPr>
                    <w:pStyle w:val="Listeavsnitt"/>
                    <w:numPr>
                      <w:ilvl w:val="0"/>
                      <w:numId w:val="3"/>
                    </w:numPr>
                    <w:spacing w:after="240"/>
                  </w:pPr>
                  <w:r>
                    <w:t>Kom opp på tampen – utsettes til neste møte.</w:t>
                  </w:r>
                </w:p>
                <w:p w:rsidR="00E91CE6" w:rsidRDefault="00E91CE6" w:rsidP="00E91CE6">
                  <w:pPr>
                    <w:pStyle w:val="Listeavsnitt"/>
                    <w:numPr>
                      <w:ilvl w:val="0"/>
                      <w:numId w:val="3"/>
                    </w:numPr>
                    <w:spacing w:after="240"/>
                  </w:pPr>
                  <w:r>
                    <w:t>Henrik skal til Sverige. Han kjøper inn noen køller og briller. Kristian prøver å se om vi kan få refundert noe av det på neste års utstyrsmiddeltildeling.</w:t>
                  </w:r>
                </w:p>
                <w:p w:rsidR="00E91CE6" w:rsidRDefault="00824A67" w:rsidP="00E91CE6">
                  <w:pPr>
                    <w:pStyle w:val="Listeavsnitt"/>
                    <w:numPr>
                      <w:ilvl w:val="0"/>
                      <w:numId w:val="3"/>
                    </w:numPr>
                    <w:spacing w:after="240"/>
                  </w:pPr>
                  <w:r>
                    <w:t>Få tak i kroker til ett mål først og teste. Kristian hører i forhold til montering.</w:t>
                  </w:r>
                </w:p>
                <w:p w:rsidR="00824A67" w:rsidRDefault="00824A67" w:rsidP="00E91CE6">
                  <w:pPr>
                    <w:pStyle w:val="Listeavsnitt"/>
                    <w:numPr>
                      <w:ilvl w:val="0"/>
                      <w:numId w:val="3"/>
                    </w:numPr>
                    <w:spacing w:after="240"/>
                  </w:pPr>
                  <w:r>
                    <w:t>Vi følger flertallet i forhold til ny hjemmesideløsning. Slik det ser ut blir det altså ikke forslaget fra Ski IL Fotball for oss.</w:t>
                  </w:r>
                </w:p>
                <w:p w:rsidR="005C0303" w:rsidRPr="00824A67" w:rsidRDefault="00824A67" w:rsidP="005C0303">
                  <w:pPr>
                    <w:pStyle w:val="Listeavsnitt"/>
                    <w:numPr>
                      <w:ilvl w:val="0"/>
                      <w:numId w:val="3"/>
                    </w:numPr>
                    <w:spacing w:after="240"/>
                  </w:pPr>
                  <w:r>
                    <w:t>Kristian lager mail som kan spres til foreldre fortest mulig.</w:t>
                  </w:r>
                </w:p>
              </w:txbxContent>
            </v:textbox>
            <w10:wrap type="none"/>
            <w10:anchorlock/>
          </v:shape>
        </w:pict>
      </w:r>
    </w:p>
    <w:p w:rsidR="00EA4720" w:rsidRDefault="00EA4720" w:rsidP="00EA4720"/>
    <w:p w:rsidR="00EA4720" w:rsidRDefault="00EA4720" w:rsidP="00EA4720"/>
    <w:p w:rsidR="00EA4720" w:rsidRPr="00EA4720" w:rsidRDefault="00EA4720" w:rsidP="00EA4720"/>
    <w:sectPr w:rsidR="00EA4720" w:rsidRPr="00EA4720" w:rsidSect="00DF75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A754BA"/>
    <w:multiLevelType w:val="hybridMultilevel"/>
    <w:tmpl w:val="3BB04542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1E5887"/>
    <w:multiLevelType w:val="hybridMultilevel"/>
    <w:tmpl w:val="C3CE3F8A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BB0003"/>
    <w:multiLevelType w:val="hybridMultilevel"/>
    <w:tmpl w:val="2960D5D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attachedTemplate r:id="rId1"/>
  <w:defaultTabStop w:val="708"/>
  <w:hyphenationZone w:val="425"/>
  <w:characterSpacingControl w:val="doNotCompress"/>
  <w:compat/>
  <w:rsids>
    <w:rsidRoot w:val="005C0303"/>
    <w:rsid w:val="00004DBC"/>
    <w:rsid w:val="00005991"/>
    <w:rsid w:val="0000743C"/>
    <w:rsid w:val="0001297A"/>
    <w:rsid w:val="00015084"/>
    <w:rsid w:val="00016520"/>
    <w:rsid w:val="000270F6"/>
    <w:rsid w:val="00033DA3"/>
    <w:rsid w:val="00040900"/>
    <w:rsid w:val="00041B52"/>
    <w:rsid w:val="000425C5"/>
    <w:rsid w:val="00044EB3"/>
    <w:rsid w:val="00061CC3"/>
    <w:rsid w:val="000631D8"/>
    <w:rsid w:val="00084400"/>
    <w:rsid w:val="00087D00"/>
    <w:rsid w:val="000A158F"/>
    <w:rsid w:val="000D1B99"/>
    <w:rsid w:val="000E61AF"/>
    <w:rsid w:val="000F78F7"/>
    <w:rsid w:val="001238E1"/>
    <w:rsid w:val="00123E05"/>
    <w:rsid w:val="00130F6B"/>
    <w:rsid w:val="00137445"/>
    <w:rsid w:val="00140EE6"/>
    <w:rsid w:val="00142F8D"/>
    <w:rsid w:val="0015210A"/>
    <w:rsid w:val="00161012"/>
    <w:rsid w:val="0016131B"/>
    <w:rsid w:val="00164EAD"/>
    <w:rsid w:val="00170C8F"/>
    <w:rsid w:val="001729FD"/>
    <w:rsid w:val="00176BAA"/>
    <w:rsid w:val="001C63BD"/>
    <w:rsid w:val="001D733F"/>
    <w:rsid w:val="001D7F7F"/>
    <w:rsid w:val="001F109B"/>
    <w:rsid w:val="00212A2E"/>
    <w:rsid w:val="002252C5"/>
    <w:rsid w:val="002327CD"/>
    <w:rsid w:val="002440AA"/>
    <w:rsid w:val="002442A4"/>
    <w:rsid w:val="00256467"/>
    <w:rsid w:val="002802AB"/>
    <w:rsid w:val="002969A3"/>
    <w:rsid w:val="002C0C9D"/>
    <w:rsid w:val="002D0FAC"/>
    <w:rsid w:val="002E272C"/>
    <w:rsid w:val="002F3765"/>
    <w:rsid w:val="00300083"/>
    <w:rsid w:val="00317FAF"/>
    <w:rsid w:val="00332927"/>
    <w:rsid w:val="00343295"/>
    <w:rsid w:val="00351E95"/>
    <w:rsid w:val="00352C13"/>
    <w:rsid w:val="0036045E"/>
    <w:rsid w:val="00371B61"/>
    <w:rsid w:val="00372381"/>
    <w:rsid w:val="003744B7"/>
    <w:rsid w:val="003774AF"/>
    <w:rsid w:val="00383A2B"/>
    <w:rsid w:val="00392B68"/>
    <w:rsid w:val="003A1393"/>
    <w:rsid w:val="003A4FC3"/>
    <w:rsid w:val="003B029A"/>
    <w:rsid w:val="003B46D2"/>
    <w:rsid w:val="003C74C4"/>
    <w:rsid w:val="003D3794"/>
    <w:rsid w:val="003E2CA9"/>
    <w:rsid w:val="003F0EC5"/>
    <w:rsid w:val="00405903"/>
    <w:rsid w:val="004224B2"/>
    <w:rsid w:val="00423B06"/>
    <w:rsid w:val="00425A1B"/>
    <w:rsid w:val="0043448C"/>
    <w:rsid w:val="00451843"/>
    <w:rsid w:val="004669D2"/>
    <w:rsid w:val="0047256E"/>
    <w:rsid w:val="00474630"/>
    <w:rsid w:val="0049277C"/>
    <w:rsid w:val="00493D53"/>
    <w:rsid w:val="004951D3"/>
    <w:rsid w:val="004A29D5"/>
    <w:rsid w:val="004A3EC2"/>
    <w:rsid w:val="004B5FF0"/>
    <w:rsid w:val="004C5130"/>
    <w:rsid w:val="005117AE"/>
    <w:rsid w:val="00512369"/>
    <w:rsid w:val="00524376"/>
    <w:rsid w:val="00543374"/>
    <w:rsid w:val="0054790D"/>
    <w:rsid w:val="0055422F"/>
    <w:rsid w:val="005651B8"/>
    <w:rsid w:val="005706DE"/>
    <w:rsid w:val="005767E5"/>
    <w:rsid w:val="00580F2E"/>
    <w:rsid w:val="0059031A"/>
    <w:rsid w:val="005951ED"/>
    <w:rsid w:val="005953E1"/>
    <w:rsid w:val="005A480D"/>
    <w:rsid w:val="005A5806"/>
    <w:rsid w:val="005B1D37"/>
    <w:rsid w:val="005C0303"/>
    <w:rsid w:val="005C1E00"/>
    <w:rsid w:val="005D53E7"/>
    <w:rsid w:val="005E1177"/>
    <w:rsid w:val="005E30F3"/>
    <w:rsid w:val="00620FF7"/>
    <w:rsid w:val="006312D0"/>
    <w:rsid w:val="006372D0"/>
    <w:rsid w:val="00642C57"/>
    <w:rsid w:val="00651169"/>
    <w:rsid w:val="00655D17"/>
    <w:rsid w:val="00660893"/>
    <w:rsid w:val="0066580B"/>
    <w:rsid w:val="00670EDB"/>
    <w:rsid w:val="00674DDB"/>
    <w:rsid w:val="006B1CF4"/>
    <w:rsid w:val="006B3EE4"/>
    <w:rsid w:val="006B5A9D"/>
    <w:rsid w:val="006C158D"/>
    <w:rsid w:val="006C361F"/>
    <w:rsid w:val="006D27BC"/>
    <w:rsid w:val="006D2818"/>
    <w:rsid w:val="006D3C8E"/>
    <w:rsid w:val="006D707D"/>
    <w:rsid w:val="00704509"/>
    <w:rsid w:val="007063AA"/>
    <w:rsid w:val="0071713C"/>
    <w:rsid w:val="00723391"/>
    <w:rsid w:val="00723513"/>
    <w:rsid w:val="00725FEA"/>
    <w:rsid w:val="00727A7E"/>
    <w:rsid w:val="00732950"/>
    <w:rsid w:val="00732B39"/>
    <w:rsid w:val="007341C8"/>
    <w:rsid w:val="00734305"/>
    <w:rsid w:val="0074640E"/>
    <w:rsid w:val="007479A6"/>
    <w:rsid w:val="00750E60"/>
    <w:rsid w:val="0075182A"/>
    <w:rsid w:val="0076300C"/>
    <w:rsid w:val="00765DD9"/>
    <w:rsid w:val="007720BC"/>
    <w:rsid w:val="007772C5"/>
    <w:rsid w:val="00785642"/>
    <w:rsid w:val="007901FF"/>
    <w:rsid w:val="00790FF0"/>
    <w:rsid w:val="007930F7"/>
    <w:rsid w:val="007C50BD"/>
    <w:rsid w:val="007C6A3A"/>
    <w:rsid w:val="007D41CA"/>
    <w:rsid w:val="007D625C"/>
    <w:rsid w:val="007D7556"/>
    <w:rsid w:val="007E0E98"/>
    <w:rsid w:val="007E1297"/>
    <w:rsid w:val="00805462"/>
    <w:rsid w:val="00821392"/>
    <w:rsid w:val="00822C0E"/>
    <w:rsid w:val="00823B67"/>
    <w:rsid w:val="00824A67"/>
    <w:rsid w:val="008314E9"/>
    <w:rsid w:val="008364EF"/>
    <w:rsid w:val="008405B6"/>
    <w:rsid w:val="008910B2"/>
    <w:rsid w:val="0089730C"/>
    <w:rsid w:val="008A0685"/>
    <w:rsid w:val="008A60F0"/>
    <w:rsid w:val="008B2C52"/>
    <w:rsid w:val="008B738D"/>
    <w:rsid w:val="008C140A"/>
    <w:rsid w:val="008D1A0A"/>
    <w:rsid w:val="008E439E"/>
    <w:rsid w:val="008E6CF0"/>
    <w:rsid w:val="008F0094"/>
    <w:rsid w:val="008F0A3C"/>
    <w:rsid w:val="008F45D6"/>
    <w:rsid w:val="00904D3C"/>
    <w:rsid w:val="00924AFC"/>
    <w:rsid w:val="00944587"/>
    <w:rsid w:val="00962887"/>
    <w:rsid w:val="00985329"/>
    <w:rsid w:val="009875A9"/>
    <w:rsid w:val="009903AE"/>
    <w:rsid w:val="0099219C"/>
    <w:rsid w:val="00995F6A"/>
    <w:rsid w:val="009A5805"/>
    <w:rsid w:val="009A7F52"/>
    <w:rsid w:val="009B6583"/>
    <w:rsid w:val="009C1BC4"/>
    <w:rsid w:val="009E77C5"/>
    <w:rsid w:val="00A0135B"/>
    <w:rsid w:val="00A03598"/>
    <w:rsid w:val="00A03653"/>
    <w:rsid w:val="00A03998"/>
    <w:rsid w:val="00A06965"/>
    <w:rsid w:val="00A069E3"/>
    <w:rsid w:val="00A07201"/>
    <w:rsid w:val="00A116F2"/>
    <w:rsid w:val="00A26766"/>
    <w:rsid w:val="00A338B8"/>
    <w:rsid w:val="00A34144"/>
    <w:rsid w:val="00A615A7"/>
    <w:rsid w:val="00A801EF"/>
    <w:rsid w:val="00A83A04"/>
    <w:rsid w:val="00A9055D"/>
    <w:rsid w:val="00A971C8"/>
    <w:rsid w:val="00AA0CA0"/>
    <w:rsid w:val="00AA1D13"/>
    <w:rsid w:val="00AA20B7"/>
    <w:rsid w:val="00AB10B2"/>
    <w:rsid w:val="00AD0C88"/>
    <w:rsid w:val="00AD5B79"/>
    <w:rsid w:val="00AD7505"/>
    <w:rsid w:val="00AE0EFA"/>
    <w:rsid w:val="00B01BFE"/>
    <w:rsid w:val="00B1020A"/>
    <w:rsid w:val="00B158E1"/>
    <w:rsid w:val="00B35A7D"/>
    <w:rsid w:val="00B37B02"/>
    <w:rsid w:val="00B40DE2"/>
    <w:rsid w:val="00B55941"/>
    <w:rsid w:val="00B6241A"/>
    <w:rsid w:val="00B634EB"/>
    <w:rsid w:val="00B70AA4"/>
    <w:rsid w:val="00B74121"/>
    <w:rsid w:val="00B76CE6"/>
    <w:rsid w:val="00B809EC"/>
    <w:rsid w:val="00B91F30"/>
    <w:rsid w:val="00BA7AE0"/>
    <w:rsid w:val="00BC30D6"/>
    <w:rsid w:val="00BC5D24"/>
    <w:rsid w:val="00BE3C86"/>
    <w:rsid w:val="00C20696"/>
    <w:rsid w:val="00C4648F"/>
    <w:rsid w:val="00C4739D"/>
    <w:rsid w:val="00C53902"/>
    <w:rsid w:val="00C61340"/>
    <w:rsid w:val="00C66DB1"/>
    <w:rsid w:val="00C67F28"/>
    <w:rsid w:val="00C769FF"/>
    <w:rsid w:val="00C90919"/>
    <w:rsid w:val="00C916B1"/>
    <w:rsid w:val="00CB2294"/>
    <w:rsid w:val="00CB38B6"/>
    <w:rsid w:val="00CF7102"/>
    <w:rsid w:val="00D020A3"/>
    <w:rsid w:val="00D0254D"/>
    <w:rsid w:val="00D059EA"/>
    <w:rsid w:val="00D0785D"/>
    <w:rsid w:val="00D10F8F"/>
    <w:rsid w:val="00D20538"/>
    <w:rsid w:val="00D24ABB"/>
    <w:rsid w:val="00D27EBD"/>
    <w:rsid w:val="00D47303"/>
    <w:rsid w:val="00D505B3"/>
    <w:rsid w:val="00D83B7A"/>
    <w:rsid w:val="00D97974"/>
    <w:rsid w:val="00DA17F1"/>
    <w:rsid w:val="00DA7BA0"/>
    <w:rsid w:val="00DB230E"/>
    <w:rsid w:val="00DB5571"/>
    <w:rsid w:val="00DC7127"/>
    <w:rsid w:val="00DD1B10"/>
    <w:rsid w:val="00DD38F4"/>
    <w:rsid w:val="00DE1C0B"/>
    <w:rsid w:val="00DE311E"/>
    <w:rsid w:val="00DE5BA8"/>
    <w:rsid w:val="00DF0CF7"/>
    <w:rsid w:val="00DF515B"/>
    <w:rsid w:val="00DF5909"/>
    <w:rsid w:val="00DF5C09"/>
    <w:rsid w:val="00DF7105"/>
    <w:rsid w:val="00DF75E3"/>
    <w:rsid w:val="00E03646"/>
    <w:rsid w:val="00E17AA8"/>
    <w:rsid w:val="00E371ED"/>
    <w:rsid w:val="00E56EF7"/>
    <w:rsid w:val="00E62981"/>
    <w:rsid w:val="00E70107"/>
    <w:rsid w:val="00E71CBB"/>
    <w:rsid w:val="00E77183"/>
    <w:rsid w:val="00E84D70"/>
    <w:rsid w:val="00E8747D"/>
    <w:rsid w:val="00E91CE6"/>
    <w:rsid w:val="00E964F7"/>
    <w:rsid w:val="00EA4720"/>
    <w:rsid w:val="00EA482D"/>
    <w:rsid w:val="00EC117E"/>
    <w:rsid w:val="00EC1518"/>
    <w:rsid w:val="00EC6D7C"/>
    <w:rsid w:val="00ED573C"/>
    <w:rsid w:val="00EE7124"/>
    <w:rsid w:val="00EF4462"/>
    <w:rsid w:val="00EF6925"/>
    <w:rsid w:val="00F11173"/>
    <w:rsid w:val="00F15363"/>
    <w:rsid w:val="00F232B2"/>
    <w:rsid w:val="00F2462F"/>
    <w:rsid w:val="00F30D4D"/>
    <w:rsid w:val="00F3243D"/>
    <w:rsid w:val="00F440A3"/>
    <w:rsid w:val="00F47560"/>
    <w:rsid w:val="00F51D5A"/>
    <w:rsid w:val="00F53A07"/>
    <w:rsid w:val="00F54294"/>
    <w:rsid w:val="00F560E4"/>
    <w:rsid w:val="00F7533A"/>
    <w:rsid w:val="00F75E07"/>
    <w:rsid w:val="00F82FC6"/>
    <w:rsid w:val="00F92E87"/>
    <w:rsid w:val="00F93814"/>
    <w:rsid w:val="00FA4D44"/>
    <w:rsid w:val="00FA5891"/>
    <w:rsid w:val="00FD0192"/>
    <w:rsid w:val="00FF0EAF"/>
    <w:rsid w:val="00FF60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style="mso-position-vertical-relative:line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75E3"/>
  </w:style>
  <w:style w:type="paragraph" w:styleId="Overskrift1">
    <w:name w:val="heading 1"/>
    <w:basedOn w:val="Normal"/>
    <w:next w:val="Normal"/>
    <w:link w:val="Overskrift1Tegn"/>
    <w:uiPriority w:val="9"/>
    <w:qFormat/>
    <w:rsid w:val="00EA4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52437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EA472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52437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eavsnitt">
    <w:name w:val="List Paragraph"/>
    <w:basedOn w:val="Normal"/>
    <w:uiPriority w:val="34"/>
    <w:qFormat/>
    <w:rsid w:val="00E91CE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ristian\Documents\Kristian\Private%20Ting\Innebandy\Ski%20IL%20Innebandy\Styre\Styrem&#248;te%20i%20Ski%20IL%20Innebandy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Styremøte i Ski IL Innebandy.dotx</Template>
  <TotalTime>75</TotalTime>
  <Pages>4</Pages>
  <Words>54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Kristian</dc:creator>
  <cp:lastModifiedBy>Kristian</cp:lastModifiedBy>
  <cp:revision>2</cp:revision>
  <dcterms:created xsi:type="dcterms:W3CDTF">2013-12-11T15:15:00Z</dcterms:created>
  <dcterms:modified xsi:type="dcterms:W3CDTF">2013-12-11T16:30:00Z</dcterms:modified>
</cp:coreProperties>
</file>