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75E3" w:rsidRDefault="00EA4720" w:rsidP="00EA4720">
      <w:pPr>
        <w:pStyle w:val="Overskrift1"/>
      </w:pPr>
      <w:r>
        <w:t>Styre</w:t>
      </w:r>
      <w:r w:rsidR="00603964">
        <w:t>møte Ski IL Innebandy glassburet, Alliansehallen</w:t>
      </w:r>
      <w:r>
        <w:t xml:space="preserve"> </w:t>
      </w:r>
      <w:r w:rsidR="00603964">
        <w:t>21.8.2013</w:t>
      </w:r>
    </w:p>
    <w:p w:rsidR="00B6569D" w:rsidRDefault="00B6569D" w:rsidP="00EA4720">
      <w:r>
        <w:t>Tilstede: Kristian, Heidi, Eirik, Tom Alexander, Henrik.</w:t>
      </w:r>
      <w:r>
        <w:br/>
        <w:t>Ikke tilstede: Cathrine, Roger (vara), Anne (vara)</w:t>
      </w:r>
    </w:p>
    <w:p w:rsidR="00EA4720" w:rsidRDefault="006249FE" w:rsidP="00EA4720"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3" type="#_x0000_t202" style="width:468.8pt;height:105.45pt;mso-position-horizontal-relative:char;mso-position-vertical-relative:line">
            <v:textbox style="mso-next-textbox:#_x0000_s1033;mso-fit-shape-to-text:t">
              <w:txbxContent>
                <w:p w:rsidR="00603964" w:rsidRDefault="00603964" w:rsidP="00603964">
                  <w:pPr>
                    <w:pStyle w:val="Overskrift2"/>
                  </w:pPr>
                  <w:r>
                    <w:t xml:space="preserve">Sak </w:t>
                  </w:r>
                  <w:r w:rsidR="00401F67">
                    <w:t>1</w:t>
                  </w:r>
                  <w:r>
                    <w:t xml:space="preserve">: </w:t>
                  </w:r>
                  <w:r w:rsidR="00401F67">
                    <w:t>Økonomi</w:t>
                  </w:r>
                  <w:r>
                    <w:t xml:space="preserve"> </w:t>
                  </w:r>
                </w:p>
                <w:p w:rsidR="00603964" w:rsidRPr="00EA4720" w:rsidRDefault="00DD5CEA" w:rsidP="00603964">
                  <w:r>
                    <w:t>Halvårsrapport kommer så fort den er klar. Andre ting som skjer fremover er utsending av konti</w:t>
                  </w:r>
                  <w:r w:rsidR="00063CF1">
                    <w:t>n</w:t>
                  </w:r>
                  <w:r>
                    <w:t>genter, samt gå ut med vervekampanje for å få støttemedlemmer.</w:t>
                  </w:r>
                </w:p>
                <w:p w:rsidR="00603964" w:rsidRDefault="00603964" w:rsidP="00603964">
                  <w:pPr>
                    <w:pStyle w:val="Overskrift2"/>
                  </w:pPr>
                  <w:r>
                    <w:t>Handling/vedtak</w:t>
                  </w:r>
                </w:p>
                <w:p w:rsidR="00603964" w:rsidRDefault="00DD5CEA" w:rsidP="00603964">
                  <w:r>
                    <w:t>Sende ut treningsavgift del 1. Informere om vervekampanje for å få s</w:t>
                  </w:r>
                  <w:r w:rsidR="00BB3430">
                    <w:t>tøttemedlemmer.</w:t>
                  </w:r>
                </w:p>
                <w:p w:rsidR="00603964" w:rsidRDefault="00DD5CEA" w:rsidP="00603964">
                  <w:pPr>
                    <w:rPr>
                      <w:b/>
                    </w:rPr>
                  </w:pPr>
                  <w:r>
                    <w:rPr>
                      <w:b/>
                    </w:rPr>
                    <w:t>Utføres av: Kristian og lagledere.</w:t>
                  </w:r>
                </w:p>
                <w:p w:rsidR="00603964" w:rsidRPr="00EA4720" w:rsidRDefault="00603964" w:rsidP="00603964">
                  <w:pPr>
                    <w:rPr>
                      <w:b/>
                    </w:rPr>
                  </w:pPr>
                  <w:r>
                    <w:rPr>
                      <w:b/>
                    </w:rPr>
                    <w:t xml:space="preserve">Frist: </w:t>
                  </w:r>
                  <w:r w:rsidR="00DD5CEA">
                    <w:rPr>
                      <w:b/>
                    </w:rPr>
                    <w:t>1.9.2013</w:t>
                  </w:r>
                </w:p>
              </w:txbxContent>
            </v:textbox>
            <w10:wrap type="none"/>
            <w10:anchorlock/>
          </v:shape>
        </w:pict>
      </w:r>
      <w:r>
        <w:pict>
          <v:shape id="_x0000_s1032" type="#_x0000_t202" style="width:468.8pt;height:105.45pt;mso-position-horizontal-relative:char;mso-position-vertical-relative:line">
            <v:textbox style="mso-next-textbox:#_x0000_s1032;mso-fit-shape-to-text:t">
              <w:txbxContent>
                <w:p w:rsidR="00401F67" w:rsidRDefault="00401F67" w:rsidP="00401F67">
                  <w:pPr>
                    <w:pStyle w:val="Overskrift2"/>
                  </w:pPr>
                  <w:r>
                    <w:t xml:space="preserve">Sak 2: Herrer 1 og 1. divisjon – strategiplan  </w:t>
                  </w:r>
                </w:p>
                <w:p w:rsidR="00401F67" w:rsidRPr="00EA4720" w:rsidRDefault="0049017B" w:rsidP="00401F67">
                  <w:r>
                    <w:t>Minimumskrav: 60K, klart innen 1.1.2014, må ha oversikt over resten som skal inn. Ordnes av spillegruppa med tilrettelegging fra styret.</w:t>
                  </w:r>
                </w:p>
                <w:p w:rsidR="00401F67" w:rsidRDefault="00401F67" w:rsidP="00401F67">
                  <w:pPr>
                    <w:pStyle w:val="Overskrift2"/>
                  </w:pPr>
                  <w:r>
                    <w:t>Handling/vedtak</w:t>
                  </w:r>
                </w:p>
                <w:p w:rsidR="00401F67" w:rsidRDefault="00401F67" w:rsidP="00401F67">
                  <w:r>
                    <w:t>H</w:t>
                  </w:r>
                  <w:r w:rsidR="0049017B">
                    <w:t xml:space="preserve">1 har spillermøte den 28.8, </w:t>
                  </w:r>
                  <w:r w:rsidR="003E6A5A">
                    <w:t>Kristian møter opp der og legger frem.</w:t>
                  </w:r>
                </w:p>
                <w:p w:rsidR="00401F67" w:rsidRDefault="003E6A5A" w:rsidP="00401F67">
                  <w:pPr>
                    <w:rPr>
                      <w:b/>
                    </w:rPr>
                  </w:pPr>
                  <w:r>
                    <w:rPr>
                      <w:b/>
                    </w:rPr>
                    <w:t>Utføres av: Kristian</w:t>
                  </w:r>
                </w:p>
                <w:p w:rsidR="00401F67" w:rsidRPr="00EA4720" w:rsidRDefault="00401F67" w:rsidP="00401F67">
                  <w:pPr>
                    <w:rPr>
                      <w:b/>
                    </w:rPr>
                  </w:pPr>
                  <w:r>
                    <w:rPr>
                      <w:b/>
                    </w:rPr>
                    <w:t xml:space="preserve">Frist: </w:t>
                  </w:r>
                  <w:r w:rsidR="003E6A5A">
                    <w:rPr>
                      <w:b/>
                    </w:rPr>
                    <w:t>28.08.2013</w:t>
                  </w:r>
                </w:p>
              </w:txbxContent>
            </v:textbox>
            <w10:wrap type="none"/>
            <w10:anchorlock/>
          </v:shape>
        </w:pict>
      </w:r>
      <w:r>
        <w:pict>
          <v:shape id="_x0000_s1031" type="#_x0000_t202" style="width:468.8pt;height:105.45pt;mso-position-horizontal-relative:char;mso-position-vertical-relative:line">
            <v:textbox style="mso-next-textbox:#_x0000_s1031;mso-fit-shape-to-text:t">
              <w:txbxContent>
                <w:p w:rsidR="00401F67" w:rsidRDefault="00401F67" w:rsidP="00401F67">
                  <w:pPr>
                    <w:pStyle w:val="Overskrift2"/>
                  </w:pPr>
                  <w:r>
                    <w:t xml:space="preserve">Sak 3: Klubbeffekter, status og plan for å få på plass ASAP  </w:t>
                  </w:r>
                </w:p>
                <w:p w:rsidR="00804678" w:rsidRDefault="00804678" w:rsidP="00401F67">
                  <w:r>
                    <w:t xml:space="preserve">Vi har kontaktinfo til Gresshoppa. Dette er noe vi så absolutt burde hoppe på, da det ser ut som de har gode priser og godt utvalg. </w:t>
                  </w:r>
                </w:p>
                <w:p w:rsidR="00401F67" w:rsidRPr="00EA4720" w:rsidRDefault="00804678" w:rsidP="00401F67">
                  <w:r>
                    <w:t xml:space="preserve">Når det gjelder trykking: </w:t>
                  </w:r>
                  <w:r w:rsidR="004A7865">
                    <w:t>Liten logo på bryst, større logo bak med tekst ”Ski IL” over og ”Innebandy” under.</w:t>
                  </w:r>
                  <w:r>
                    <w:t xml:space="preserve"> </w:t>
                  </w:r>
                </w:p>
                <w:p w:rsidR="00401F67" w:rsidRDefault="00401F67" w:rsidP="00401F67">
                  <w:pPr>
                    <w:pStyle w:val="Overskrift2"/>
                  </w:pPr>
                  <w:r>
                    <w:t>Handling/vedtak</w:t>
                  </w:r>
                </w:p>
                <w:p w:rsidR="00401F67" w:rsidRDefault="00804678" w:rsidP="00401F67">
                  <w:r>
                    <w:t xml:space="preserve">Tom Alex og Andreas tar over kontakten med Gresshoppa og prøver å få på plass en avtale. Første </w:t>
                  </w:r>
                  <w:proofErr w:type="spellStart"/>
                  <w:r>
                    <w:t>pri</w:t>
                  </w:r>
                  <w:proofErr w:type="spellEnd"/>
                  <w:r>
                    <w:t xml:space="preserve"> er t-skjorter og gensere i alle størrelser (prøver).</w:t>
                  </w:r>
                  <w:r w:rsidR="004A7865">
                    <w:t xml:space="preserve"> Eventuelt forhøre om depositum i forhold til å få det ut til oss.</w:t>
                  </w:r>
                </w:p>
                <w:p w:rsidR="00401F67" w:rsidRDefault="004A7865" w:rsidP="00401F67">
                  <w:pPr>
                    <w:rPr>
                      <w:b/>
                    </w:rPr>
                  </w:pPr>
                  <w:r>
                    <w:rPr>
                      <w:b/>
                    </w:rPr>
                    <w:t>Utføres av: Tom Alex og Andreas</w:t>
                  </w:r>
                </w:p>
                <w:p w:rsidR="00401F67" w:rsidRPr="00EA4720" w:rsidRDefault="00401F67" w:rsidP="00401F67">
                  <w:pPr>
                    <w:rPr>
                      <w:b/>
                    </w:rPr>
                  </w:pPr>
                  <w:r>
                    <w:rPr>
                      <w:b/>
                    </w:rPr>
                    <w:t xml:space="preserve">Frist: </w:t>
                  </w:r>
                  <w:r w:rsidR="004A7865">
                    <w:rPr>
                      <w:b/>
                    </w:rPr>
                    <w:t>1.9.2013</w:t>
                  </w:r>
                </w:p>
              </w:txbxContent>
            </v:textbox>
            <w10:wrap type="none"/>
            <w10:anchorlock/>
          </v:shape>
        </w:pict>
      </w:r>
      <w:r>
        <w:pict>
          <v:shape id="_x0000_s1030" type="#_x0000_t202" style="width:468.8pt;height:105.45pt;mso-position-horizontal-relative:char;mso-position-vertical-relative:line">
            <v:textbox style="mso-next-textbox:#_x0000_s1030;mso-fit-shape-to-text:t">
              <w:txbxContent>
                <w:p w:rsidR="00401F67" w:rsidRDefault="00401F67" w:rsidP="00401F67">
                  <w:pPr>
                    <w:pStyle w:val="Overskrift2"/>
                  </w:pPr>
                  <w:r>
                    <w:t xml:space="preserve">Sak 4: Status på prosessen med å finne alternativ hall  </w:t>
                  </w:r>
                </w:p>
                <w:p w:rsidR="004A7865" w:rsidRPr="004A7865" w:rsidRDefault="006A491E" w:rsidP="004A7865">
                  <w:r>
                    <w:t xml:space="preserve">Skal avlevere en rapport til Ski IR i slutten av september. </w:t>
                  </w:r>
                  <w:r w:rsidR="00063CF1">
                    <w:t xml:space="preserve">Målet er å finne en alternativ hall for innebandy i Ski kommune. Problemet i dag er det kun er </w:t>
                  </w:r>
                  <w:proofErr w:type="spellStart"/>
                  <w:r w:rsidR="00063CF1">
                    <w:t>Skihallen</w:t>
                  </w:r>
                  <w:proofErr w:type="spellEnd"/>
                  <w:r w:rsidR="00063CF1">
                    <w:t xml:space="preserve"> som kan benyttes til innebandy, og her er kapasiteten fullstendig sprengt. Vi har fått gode signaler fra Ski IR i forhold til å få finansiert et nytt vant via LAM midler. Derfor har vi søkt om å få fullfinansiert vant (snaue 85000kr) via LAM</w:t>
                  </w:r>
                  <w:r>
                    <w:t>.</w:t>
                  </w:r>
                </w:p>
                <w:p w:rsidR="00401F67" w:rsidRDefault="00401F67" w:rsidP="00401F67">
                  <w:pPr>
                    <w:pStyle w:val="Overskrift2"/>
                  </w:pPr>
                  <w:r>
                    <w:t>Handling/vedtak</w:t>
                  </w:r>
                </w:p>
                <w:p w:rsidR="006A491E" w:rsidRPr="006A491E" w:rsidRDefault="006A491E" w:rsidP="006A491E">
                  <w:r>
                    <w:t>Få dokumentert tilstanden i de forskjellige hallene. Avlevere rapport.</w:t>
                  </w:r>
                  <w:r w:rsidR="009706E5">
                    <w:t xml:space="preserve"> Det skal vektlegges forhold som er viktige for oss, sånn som oppmerking (der har kun </w:t>
                  </w:r>
                  <w:proofErr w:type="spellStart"/>
                  <w:r w:rsidR="009706E5">
                    <w:t>Skihallen</w:t>
                  </w:r>
                  <w:proofErr w:type="spellEnd"/>
                  <w:r w:rsidR="009706E5">
                    <w:t xml:space="preserve">), plass til vant, mulighet for </w:t>
                  </w:r>
                  <w:proofErr w:type="spellStart"/>
                  <w:r w:rsidR="009706E5">
                    <w:t>el-innebandy</w:t>
                  </w:r>
                  <w:proofErr w:type="spellEnd"/>
                  <w:r w:rsidR="009706E5">
                    <w:t xml:space="preserve">, NM mulighet (publikumskapasitet) og samfunnsnytte (tilknyttede skoleelever). </w:t>
                  </w:r>
                </w:p>
                <w:p w:rsidR="00401F67" w:rsidRDefault="00401F67" w:rsidP="00401F67">
                  <w:pPr>
                    <w:rPr>
                      <w:b/>
                    </w:rPr>
                  </w:pPr>
                  <w:r>
                    <w:rPr>
                      <w:b/>
                    </w:rPr>
                    <w:t xml:space="preserve">Utføres av: </w:t>
                  </w:r>
                  <w:r w:rsidR="006A491E">
                    <w:rPr>
                      <w:b/>
                    </w:rPr>
                    <w:t>Kristian</w:t>
                  </w:r>
                  <w:r w:rsidR="00063CF1">
                    <w:rPr>
                      <w:b/>
                    </w:rPr>
                    <w:t>, rapport godkjennes av styret før innsendelse.</w:t>
                  </w:r>
                </w:p>
                <w:p w:rsidR="00401F67" w:rsidRPr="00EA4720" w:rsidRDefault="00401F67" w:rsidP="00401F67">
                  <w:pPr>
                    <w:rPr>
                      <w:b/>
                    </w:rPr>
                  </w:pPr>
                  <w:r>
                    <w:rPr>
                      <w:b/>
                    </w:rPr>
                    <w:t xml:space="preserve">Frist: </w:t>
                  </w:r>
                  <w:r w:rsidR="00063CF1">
                    <w:rPr>
                      <w:b/>
                    </w:rPr>
                    <w:t>25.9.2013</w:t>
                  </w:r>
                </w:p>
              </w:txbxContent>
            </v:textbox>
            <w10:wrap type="none"/>
            <w10:anchorlock/>
          </v:shape>
        </w:pict>
      </w:r>
      <w:r>
        <w:pict>
          <v:shape id="_x0000_s1029" type="#_x0000_t202" style="width:468.8pt;height:105.45pt;mso-position-horizontal-relative:char;mso-position-vertical-relative:line">
            <v:textbox style="mso-next-textbox:#_x0000_s1029;mso-fit-shape-to-text:t">
              <w:txbxContent>
                <w:p w:rsidR="00401F67" w:rsidRDefault="00401F67" w:rsidP="00401F67">
                  <w:pPr>
                    <w:pStyle w:val="Overskrift2"/>
                  </w:pPr>
                  <w:r>
                    <w:t xml:space="preserve">Sak 5:Fastsette dato for medlemsmøte ang. klubbutvikling  </w:t>
                  </w:r>
                </w:p>
                <w:p w:rsidR="00401F67" w:rsidRPr="00EA4720" w:rsidRDefault="00737B7F" w:rsidP="00401F67">
                  <w:r>
                    <w:t>Til møte</w:t>
                  </w:r>
                  <w:r w:rsidR="001F23BC">
                    <w:t>t</w:t>
                  </w:r>
                  <w:r>
                    <w:t xml:space="preserve"> må et utkast til virksomhetsplan være klart.</w:t>
                  </w:r>
                  <w:r w:rsidR="009706E5">
                    <w:t xml:space="preserve"> Virksomhetsplanen vil bli jobbet med noe over </w:t>
                  </w:r>
                  <w:proofErr w:type="spellStart"/>
                  <w:r w:rsidR="009706E5">
                    <w:t>mail/dropbox</w:t>
                  </w:r>
                  <w:proofErr w:type="spellEnd"/>
                  <w:r w:rsidR="009706E5">
                    <w:t xml:space="preserve"> frem til neste styremøte, før den vil bli endelig behandlet her.</w:t>
                  </w:r>
                </w:p>
                <w:p w:rsidR="00401F67" w:rsidRDefault="00401F67" w:rsidP="00401F67">
                  <w:pPr>
                    <w:pStyle w:val="Overskrift2"/>
                  </w:pPr>
                  <w:r>
                    <w:t>Handling/vedtak</w:t>
                  </w:r>
                </w:p>
                <w:p w:rsidR="00401F67" w:rsidRDefault="00737B7F" w:rsidP="00401F67">
                  <w:r>
                    <w:t xml:space="preserve">Møtet </w:t>
                  </w:r>
                  <w:r w:rsidRPr="000902D0">
                    <w:t>avholdes</w:t>
                  </w:r>
                  <w:r w:rsidRPr="000902D0">
                    <w:rPr>
                      <w:b/>
                    </w:rPr>
                    <w:t xml:space="preserve"> 7.10.2013 klokka 18.15 til 20.00</w:t>
                  </w:r>
                  <w:r>
                    <w:t xml:space="preserve">. Oppmøte 18.. Møtet starter kvart </w:t>
                  </w:r>
                  <w:r w:rsidR="009706E5">
                    <w:t>over. Innkallelse sendes ut ASAP</w:t>
                  </w:r>
                  <w:r>
                    <w:t>.</w:t>
                  </w:r>
                </w:p>
                <w:p w:rsidR="00401F67" w:rsidRDefault="00401F67" w:rsidP="00401F67">
                  <w:pPr>
                    <w:rPr>
                      <w:b/>
                    </w:rPr>
                  </w:pPr>
                  <w:r>
                    <w:rPr>
                      <w:b/>
                    </w:rPr>
                    <w:t xml:space="preserve">Utføres av: </w:t>
                  </w:r>
                  <w:r w:rsidR="00737B7F">
                    <w:rPr>
                      <w:b/>
                    </w:rPr>
                    <w:t>Kristian sender til laglederne</w:t>
                  </w:r>
                </w:p>
                <w:p w:rsidR="00401F67" w:rsidRPr="00EA4720" w:rsidRDefault="00401F67" w:rsidP="00401F67">
                  <w:pPr>
                    <w:rPr>
                      <w:b/>
                    </w:rPr>
                  </w:pPr>
                  <w:r>
                    <w:rPr>
                      <w:b/>
                    </w:rPr>
                    <w:t xml:space="preserve">Frist: </w:t>
                  </w:r>
                  <w:r w:rsidR="009706E5">
                    <w:rPr>
                      <w:b/>
                    </w:rPr>
                    <w:t>1.9</w:t>
                  </w:r>
                  <w:r w:rsidR="0003500A">
                    <w:rPr>
                      <w:b/>
                    </w:rPr>
                    <w:t>.2013</w:t>
                  </w:r>
                </w:p>
              </w:txbxContent>
            </v:textbox>
            <w10:wrap type="none"/>
            <w10:anchorlock/>
          </v:shape>
        </w:pict>
      </w:r>
      <w:r>
        <w:pict>
          <v:shape id="_x0000_s1028" type="#_x0000_t202" style="width:468.8pt;height:105.45pt;mso-position-horizontal-relative:char;mso-position-vertical-relative:line">
            <v:textbox style="mso-next-textbox:#_x0000_s1028;mso-fit-shape-to-text:t">
              <w:txbxContent>
                <w:p w:rsidR="00401F67" w:rsidRDefault="00401F67" w:rsidP="00401F67">
                  <w:pPr>
                    <w:pStyle w:val="Overskrift2"/>
                  </w:pPr>
                  <w:r>
                    <w:t xml:space="preserve">Sak 6: Godkjenne 1. nyhetsbrev og fastsette hvem som skal forsøke å lage en mal for dette  </w:t>
                  </w:r>
                </w:p>
                <w:p w:rsidR="00401F67" w:rsidRPr="00EA4720" w:rsidRDefault="00401F67" w:rsidP="00401F67">
                  <w:r>
                    <w:t>Kristian har allerede laget et forslag til mal. Det er ønskelig om denne malen kan gå igjen i alle dokumenter klubben lager, også virksomhetsplanen</w:t>
                  </w:r>
                  <w:r w:rsidR="001B55CC">
                    <w:t xml:space="preserve">, samt </w:t>
                  </w:r>
                  <w:proofErr w:type="spellStart"/>
                  <w:r w:rsidR="001B55CC">
                    <w:t>styrereferat-malen</w:t>
                  </w:r>
                  <w:proofErr w:type="spellEnd"/>
                  <w:r>
                    <w:t>.</w:t>
                  </w:r>
                </w:p>
                <w:p w:rsidR="00401F67" w:rsidRDefault="00401F67" w:rsidP="00401F67">
                  <w:pPr>
                    <w:pStyle w:val="Overskrift2"/>
                  </w:pPr>
                  <w:r>
                    <w:t>Handling/vedtak</w:t>
                  </w:r>
                </w:p>
                <w:p w:rsidR="00B14D6D" w:rsidRPr="00EA4720" w:rsidRDefault="00B14D6D" w:rsidP="00B14D6D">
                  <w:pPr>
                    <w:rPr>
                      <w:b/>
                    </w:rPr>
                  </w:pPr>
                  <w:r>
                    <w:t>Mal godkjent</w:t>
                  </w:r>
                  <w:r w:rsidR="009706E5">
                    <w:t>, dog med en endring fra gul/blå logo til blå/gul.</w:t>
                  </w:r>
                </w:p>
                <w:p w:rsidR="00401F67" w:rsidRPr="00EA4720" w:rsidRDefault="00401F67" w:rsidP="00401F67">
                  <w:pPr>
                    <w:rPr>
                      <w:b/>
                    </w:rPr>
                  </w:pPr>
                </w:p>
              </w:txbxContent>
            </v:textbox>
            <w10:wrap type="none"/>
            <w10:anchorlock/>
          </v:shape>
        </w:pict>
      </w:r>
      <w:r>
        <w:pict>
          <v:shape id="_x0000_s1027" type="#_x0000_t202" style="width:468.8pt;height:105.45pt;mso-position-horizontal-relative:char;mso-position-vertical-relative:line">
            <v:textbox style="mso-next-textbox:#_x0000_s1027;mso-fit-shape-to-text:t">
              <w:txbxContent>
                <w:p w:rsidR="00401F67" w:rsidRPr="00EA4720" w:rsidRDefault="00401F67" w:rsidP="00E84E2E">
                  <w:pPr>
                    <w:pStyle w:val="Overskrift2"/>
                  </w:pPr>
                  <w:r>
                    <w:t xml:space="preserve">Sak 7: Fastsette dato for neste møte  </w:t>
                  </w:r>
                </w:p>
                <w:p w:rsidR="00401F67" w:rsidRDefault="00401F67" w:rsidP="00401F67">
                  <w:pPr>
                    <w:pStyle w:val="Overskrift2"/>
                  </w:pPr>
                  <w:r>
                    <w:t>Handling/vedtak</w:t>
                  </w:r>
                </w:p>
                <w:p w:rsidR="00401F67" w:rsidRPr="00E84E2E" w:rsidRDefault="00E84E2E" w:rsidP="00401F67">
                  <w:r>
                    <w:t>Onsdag 25.9.2013 klokka 18 i glassburet.</w:t>
                  </w:r>
                </w:p>
              </w:txbxContent>
            </v:textbox>
            <w10:wrap type="none"/>
            <w10:anchorlock/>
          </v:shape>
        </w:pict>
      </w:r>
      <w:r>
        <w:pict>
          <v:shape id="_x0000_s1026" type="#_x0000_t202" style="width:468.8pt;height:105.45pt;mso-position-horizontal-relative:char;mso-position-vertical-relative:line">
            <v:textbox style="mso-next-textbox:#_x0000_s1026;mso-fit-shape-to-text:t">
              <w:txbxContent>
                <w:p w:rsidR="00603964" w:rsidRDefault="00603964" w:rsidP="00EA4720">
                  <w:pPr>
                    <w:pStyle w:val="Overskrift2"/>
                  </w:pPr>
                  <w:r>
                    <w:t xml:space="preserve">Sak </w:t>
                  </w:r>
                  <w:r w:rsidR="00401F67">
                    <w:t>8</w:t>
                  </w:r>
                  <w:r>
                    <w:t xml:space="preserve">: </w:t>
                  </w:r>
                  <w:r w:rsidR="00401F67">
                    <w:t xml:space="preserve">Eventuelt </w:t>
                  </w:r>
                  <w:r>
                    <w:t xml:space="preserve"> </w:t>
                  </w:r>
                </w:p>
                <w:p w:rsidR="00E84E2E" w:rsidRDefault="00E84E2E" w:rsidP="00401F67">
                  <w:pPr>
                    <w:pStyle w:val="Listeavsnitt"/>
                    <w:numPr>
                      <w:ilvl w:val="0"/>
                      <w:numId w:val="2"/>
                    </w:numPr>
                  </w:pPr>
                  <w:r>
                    <w:t>Hvem er trenere</w:t>
                  </w:r>
                  <w:r w:rsidR="009706E5">
                    <w:t>. Politiattester må skaffes.</w:t>
                  </w:r>
                </w:p>
                <w:p w:rsidR="00401F67" w:rsidRDefault="00401F67" w:rsidP="00401F67">
                  <w:pPr>
                    <w:pStyle w:val="Listeavsnitt"/>
                    <w:numPr>
                      <w:ilvl w:val="0"/>
                      <w:numId w:val="2"/>
                    </w:numPr>
                  </w:pPr>
                  <w:r>
                    <w:t>Alternativ grasrot - vedtak</w:t>
                  </w:r>
                </w:p>
                <w:p w:rsidR="00401F67" w:rsidRDefault="00401F67" w:rsidP="00401F67">
                  <w:pPr>
                    <w:pStyle w:val="Listeavsnitt"/>
                    <w:numPr>
                      <w:ilvl w:val="0"/>
                      <w:numId w:val="2"/>
                    </w:numPr>
                  </w:pPr>
                  <w:r>
                    <w:t>Jentegruppa</w:t>
                  </w:r>
                </w:p>
                <w:p w:rsidR="000902D0" w:rsidRPr="00401F67" w:rsidRDefault="000902D0" w:rsidP="00401F67">
                  <w:pPr>
                    <w:pStyle w:val="Listeavsnitt"/>
                    <w:numPr>
                      <w:ilvl w:val="0"/>
                      <w:numId w:val="2"/>
                    </w:numPr>
                  </w:pPr>
                  <w:r>
                    <w:t>Lavterskel turnering</w:t>
                  </w:r>
                </w:p>
                <w:p w:rsidR="00603964" w:rsidRDefault="00603964" w:rsidP="00EA4720">
                  <w:pPr>
                    <w:pStyle w:val="Overskrift2"/>
                  </w:pPr>
                  <w:r>
                    <w:t>Handling/vedtak</w:t>
                  </w:r>
                </w:p>
                <w:p w:rsidR="00401F67" w:rsidRDefault="00401F67" w:rsidP="00401F67">
                  <w:pPr>
                    <w:pStyle w:val="Listeavsnitt"/>
                    <w:numPr>
                      <w:ilvl w:val="0"/>
                      <w:numId w:val="3"/>
                    </w:numPr>
                  </w:pPr>
                  <w:r>
                    <w:t xml:space="preserve"> </w:t>
                  </w:r>
                  <w:r w:rsidR="00E84E2E">
                    <w:t xml:space="preserve">Kristian (H2/D1), Eivind (Mini), Glenn (Mini), Henrik B (G11), Jonas (G13), Eirik (G15), </w:t>
                  </w:r>
                  <w:proofErr w:type="spellStart"/>
                  <w:r w:rsidR="00E84E2E">
                    <w:t>Evt</w:t>
                  </w:r>
                  <w:proofErr w:type="spellEnd"/>
                  <w:r w:rsidR="00E84E2E">
                    <w:t xml:space="preserve"> Tom Alex, Christian (G13), Stefan (G13), Roger (Keepertrener aldersbestemt) – Heidi er på saken.</w:t>
                  </w:r>
                </w:p>
                <w:p w:rsidR="00401F67" w:rsidRDefault="00E84E2E" w:rsidP="00401F67">
                  <w:pPr>
                    <w:pStyle w:val="Listeavsnitt"/>
                    <w:numPr>
                      <w:ilvl w:val="0"/>
                      <w:numId w:val="3"/>
                    </w:numPr>
                  </w:pPr>
                  <w:r>
                    <w:t>Ikke vedtatt</w:t>
                  </w:r>
                  <w:r w:rsidR="00AD3966">
                    <w:t>.</w:t>
                  </w:r>
                </w:p>
                <w:p w:rsidR="00603964" w:rsidRDefault="00FD5F84" w:rsidP="00AD3966">
                  <w:pPr>
                    <w:pStyle w:val="Listeavsnitt"/>
                    <w:numPr>
                      <w:ilvl w:val="0"/>
                      <w:numId w:val="3"/>
                    </w:numPr>
                  </w:pPr>
                  <w:r>
                    <w:t>Prøve å få på plass en slags rulleringsordning på trenere. Én må ha hovedansvaret. Lage flyers og distribuere.</w:t>
                  </w:r>
                </w:p>
                <w:p w:rsidR="000902D0" w:rsidRPr="00AD3966" w:rsidRDefault="009706E5" w:rsidP="00AD3966">
                  <w:pPr>
                    <w:pStyle w:val="Listeavsnitt"/>
                    <w:numPr>
                      <w:ilvl w:val="0"/>
                      <w:numId w:val="3"/>
                    </w:numPr>
                  </w:pPr>
                  <w:r>
                    <w:t>Møte 9.10 med Andreas ble foreslått.</w:t>
                  </w:r>
                </w:p>
              </w:txbxContent>
            </v:textbox>
            <w10:wrap type="none"/>
            <w10:anchorlock/>
          </v:shape>
        </w:pict>
      </w:r>
    </w:p>
    <w:p w:rsidR="00EA4720" w:rsidRDefault="00EA4720" w:rsidP="00EA4720"/>
    <w:p w:rsidR="00EA4720" w:rsidRDefault="00EA4720" w:rsidP="00EA4720"/>
    <w:p w:rsidR="00EA4720" w:rsidRPr="00EA4720" w:rsidRDefault="00EA4720" w:rsidP="00EA4720"/>
    <w:sectPr w:rsidR="00EA4720" w:rsidRPr="00EA4720" w:rsidSect="00DF75E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67B20B0"/>
    <w:multiLevelType w:val="hybridMultilevel"/>
    <w:tmpl w:val="6046B628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3AF021A"/>
    <w:multiLevelType w:val="hybridMultilevel"/>
    <w:tmpl w:val="9280A5B4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85975EC"/>
    <w:multiLevelType w:val="hybridMultilevel"/>
    <w:tmpl w:val="640A4B82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attachedTemplate r:id="rId1"/>
  <w:defaultTabStop w:val="708"/>
  <w:hyphenationZone w:val="425"/>
  <w:characterSpacingControl w:val="doNotCompress"/>
  <w:compat/>
  <w:rsids>
    <w:rsidRoot w:val="00603964"/>
    <w:rsid w:val="00004DBC"/>
    <w:rsid w:val="00005991"/>
    <w:rsid w:val="0000743C"/>
    <w:rsid w:val="0001297A"/>
    <w:rsid w:val="00015084"/>
    <w:rsid w:val="00016520"/>
    <w:rsid w:val="000270F6"/>
    <w:rsid w:val="00033DA3"/>
    <w:rsid w:val="0003500A"/>
    <w:rsid w:val="00040900"/>
    <w:rsid w:val="00041B52"/>
    <w:rsid w:val="000425C5"/>
    <w:rsid w:val="00044EB3"/>
    <w:rsid w:val="00061CC3"/>
    <w:rsid w:val="000631D8"/>
    <w:rsid w:val="00063CF1"/>
    <w:rsid w:val="00084400"/>
    <w:rsid w:val="00087D00"/>
    <w:rsid w:val="000902D0"/>
    <w:rsid w:val="000A158F"/>
    <w:rsid w:val="000D1B99"/>
    <w:rsid w:val="000E3B8F"/>
    <w:rsid w:val="000E61AF"/>
    <w:rsid w:val="000F78F7"/>
    <w:rsid w:val="0011636D"/>
    <w:rsid w:val="001238E1"/>
    <w:rsid w:val="00123E05"/>
    <w:rsid w:val="00130F6B"/>
    <w:rsid w:val="00137445"/>
    <w:rsid w:val="00140EE6"/>
    <w:rsid w:val="00142F8D"/>
    <w:rsid w:val="0015210A"/>
    <w:rsid w:val="00161012"/>
    <w:rsid w:val="0016131B"/>
    <w:rsid w:val="00164EAD"/>
    <w:rsid w:val="00170C8F"/>
    <w:rsid w:val="001729FD"/>
    <w:rsid w:val="00176BAA"/>
    <w:rsid w:val="00180B91"/>
    <w:rsid w:val="001B55CC"/>
    <w:rsid w:val="001C63BD"/>
    <w:rsid w:val="001D733F"/>
    <w:rsid w:val="001D7F7F"/>
    <w:rsid w:val="001F109B"/>
    <w:rsid w:val="001F23BC"/>
    <w:rsid w:val="00212A2E"/>
    <w:rsid w:val="002252C5"/>
    <w:rsid w:val="002327CD"/>
    <w:rsid w:val="002440AA"/>
    <w:rsid w:val="002442A4"/>
    <w:rsid w:val="00256467"/>
    <w:rsid w:val="002802AB"/>
    <w:rsid w:val="002969A3"/>
    <w:rsid w:val="002C0C9D"/>
    <w:rsid w:val="002D0FAC"/>
    <w:rsid w:val="002E272C"/>
    <w:rsid w:val="002F3765"/>
    <w:rsid w:val="00300083"/>
    <w:rsid w:val="00317FAF"/>
    <w:rsid w:val="00332927"/>
    <w:rsid w:val="00343295"/>
    <w:rsid w:val="00351E95"/>
    <w:rsid w:val="00352C13"/>
    <w:rsid w:val="0036045E"/>
    <w:rsid w:val="00371B61"/>
    <w:rsid w:val="00372381"/>
    <w:rsid w:val="003744B7"/>
    <w:rsid w:val="003774AF"/>
    <w:rsid w:val="00382861"/>
    <w:rsid w:val="00392B68"/>
    <w:rsid w:val="003A1393"/>
    <w:rsid w:val="003A4FC3"/>
    <w:rsid w:val="003B029A"/>
    <w:rsid w:val="003B46D2"/>
    <w:rsid w:val="003C74C4"/>
    <w:rsid w:val="003D3794"/>
    <w:rsid w:val="003E2CA9"/>
    <w:rsid w:val="003E6A5A"/>
    <w:rsid w:val="003F0EC5"/>
    <w:rsid w:val="00401F67"/>
    <w:rsid w:val="00405903"/>
    <w:rsid w:val="004224B2"/>
    <w:rsid w:val="00423B06"/>
    <w:rsid w:val="00425A1B"/>
    <w:rsid w:val="0043448C"/>
    <w:rsid w:val="00451843"/>
    <w:rsid w:val="004568AD"/>
    <w:rsid w:val="004669D2"/>
    <w:rsid w:val="0047256E"/>
    <w:rsid w:val="00474630"/>
    <w:rsid w:val="0049017B"/>
    <w:rsid w:val="0049277C"/>
    <w:rsid w:val="00493D53"/>
    <w:rsid w:val="004951D3"/>
    <w:rsid w:val="004A29D5"/>
    <w:rsid w:val="004A3EC2"/>
    <w:rsid w:val="004A7865"/>
    <w:rsid w:val="004B5FF0"/>
    <w:rsid w:val="004C5130"/>
    <w:rsid w:val="005117AE"/>
    <w:rsid w:val="00512369"/>
    <w:rsid w:val="00535B30"/>
    <w:rsid w:val="00543374"/>
    <w:rsid w:val="0054790D"/>
    <w:rsid w:val="0055422F"/>
    <w:rsid w:val="005651B8"/>
    <w:rsid w:val="005706DE"/>
    <w:rsid w:val="005767E5"/>
    <w:rsid w:val="00580F2E"/>
    <w:rsid w:val="0059031A"/>
    <w:rsid w:val="005951ED"/>
    <w:rsid w:val="005953E1"/>
    <w:rsid w:val="005A480D"/>
    <w:rsid w:val="005A5806"/>
    <w:rsid w:val="005B1D37"/>
    <w:rsid w:val="005C1E00"/>
    <w:rsid w:val="005D53E7"/>
    <w:rsid w:val="005E1177"/>
    <w:rsid w:val="005E30F3"/>
    <w:rsid w:val="00603964"/>
    <w:rsid w:val="00620FF7"/>
    <w:rsid w:val="006249FE"/>
    <w:rsid w:val="006312D0"/>
    <w:rsid w:val="006372D0"/>
    <w:rsid w:val="00642C57"/>
    <w:rsid w:val="00651169"/>
    <w:rsid w:val="00655D17"/>
    <w:rsid w:val="00660893"/>
    <w:rsid w:val="0066580B"/>
    <w:rsid w:val="00670EDB"/>
    <w:rsid w:val="00674DDB"/>
    <w:rsid w:val="006A491E"/>
    <w:rsid w:val="006B1CF4"/>
    <w:rsid w:val="006B3EE4"/>
    <w:rsid w:val="006B5A9D"/>
    <w:rsid w:val="006C158D"/>
    <w:rsid w:val="006C2A58"/>
    <w:rsid w:val="006C361F"/>
    <w:rsid w:val="006D27BC"/>
    <w:rsid w:val="006D2818"/>
    <w:rsid w:val="006D3C8E"/>
    <w:rsid w:val="006D707D"/>
    <w:rsid w:val="006E4304"/>
    <w:rsid w:val="00704509"/>
    <w:rsid w:val="007063AA"/>
    <w:rsid w:val="0071713C"/>
    <w:rsid w:val="00723391"/>
    <w:rsid w:val="00723513"/>
    <w:rsid w:val="00725FEA"/>
    <w:rsid w:val="00727A7E"/>
    <w:rsid w:val="00732950"/>
    <w:rsid w:val="00732B39"/>
    <w:rsid w:val="007341C8"/>
    <w:rsid w:val="00734305"/>
    <w:rsid w:val="00737B7F"/>
    <w:rsid w:val="0074640E"/>
    <w:rsid w:val="007479A6"/>
    <w:rsid w:val="00750E60"/>
    <w:rsid w:val="0075182A"/>
    <w:rsid w:val="0076300C"/>
    <w:rsid w:val="00765DD9"/>
    <w:rsid w:val="007720BC"/>
    <w:rsid w:val="007772C5"/>
    <w:rsid w:val="00785642"/>
    <w:rsid w:val="007901FF"/>
    <w:rsid w:val="00790FF0"/>
    <w:rsid w:val="007930F7"/>
    <w:rsid w:val="007C50BD"/>
    <w:rsid w:val="007C6A3A"/>
    <w:rsid w:val="007D41CA"/>
    <w:rsid w:val="007D625C"/>
    <w:rsid w:val="007D7556"/>
    <w:rsid w:val="007E0E98"/>
    <w:rsid w:val="007E1297"/>
    <w:rsid w:val="00804678"/>
    <w:rsid w:val="00805462"/>
    <w:rsid w:val="00821392"/>
    <w:rsid w:val="00822C0E"/>
    <w:rsid w:val="00823B67"/>
    <w:rsid w:val="008314E9"/>
    <w:rsid w:val="008364EF"/>
    <w:rsid w:val="008405B6"/>
    <w:rsid w:val="008910B2"/>
    <w:rsid w:val="0089730C"/>
    <w:rsid w:val="008A0685"/>
    <w:rsid w:val="008A60F0"/>
    <w:rsid w:val="008B2C52"/>
    <w:rsid w:val="008B738D"/>
    <w:rsid w:val="008C140A"/>
    <w:rsid w:val="008D1A0A"/>
    <w:rsid w:val="008E439E"/>
    <w:rsid w:val="008E6CF0"/>
    <w:rsid w:val="008E752E"/>
    <w:rsid w:val="008F0094"/>
    <w:rsid w:val="008F0A3C"/>
    <w:rsid w:val="008F45D6"/>
    <w:rsid w:val="00904D3C"/>
    <w:rsid w:val="00924AFC"/>
    <w:rsid w:val="00944587"/>
    <w:rsid w:val="00962887"/>
    <w:rsid w:val="009706E5"/>
    <w:rsid w:val="00985329"/>
    <w:rsid w:val="009875A9"/>
    <w:rsid w:val="009903AE"/>
    <w:rsid w:val="0099219C"/>
    <w:rsid w:val="00995F6A"/>
    <w:rsid w:val="009A5805"/>
    <w:rsid w:val="009A7F52"/>
    <w:rsid w:val="009B6583"/>
    <w:rsid w:val="009C1BC4"/>
    <w:rsid w:val="009E77C5"/>
    <w:rsid w:val="00A0135B"/>
    <w:rsid w:val="00A03598"/>
    <w:rsid w:val="00A03653"/>
    <w:rsid w:val="00A03998"/>
    <w:rsid w:val="00A06965"/>
    <w:rsid w:val="00A069E3"/>
    <w:rsid w:val="00A07201"/>
    <w:rsid w:val="00A116F2"/>
    <w:rsid w:val="00A26766"/>
    <w:rsid w:val="00A338B8"/>
    <w:rsid w:val="00A34144"/>
    <w:rsid w:val="00A615A7"/>
    <w:rsid w:val="00A801EF"/>
    <w:rsid w:val="00A83A04"/>
    <w:rsid w:val="00A9055D"/>
    <w:rsid w:val="00A971C8"/>
    <w:rsid w:val="00AA0CA0"/>
    <w:rsid w:val="00AA1D13"/>
    <w:rsid w:val="00AA20B7"/>
    <w:rsid w:val="00AB10B2"/>
    <w:rsid w:val="00AD0C88"/>
    <w:rsid w:val="00AD3966"/>
    <w:rsid w:val="00AD5B79"/>
    <w:rsid w:val="00AD7505"/>
    <w:rsid w:val="00AE0EFA"/>
    <w:rsid w:val="00B01BFE"/>
    <w:rsid w:val="00B1020A"/>
    <w:rsid w:val="00B14D6D"/>
    <w:rsid w:val="00B158E1"/>
    <w:rsid w:val="00B35A7D"/>
    <w:rsid w:val="00B37B02"/>
    <w:rsid w:val="00B40DE2"/>
    <w:rsid w:val="00B55941"/>
    <w:rsid w:val="00B6241A"/>
    <w:rsid w:val="00B634EB"/>
    <w:rsid w:val="00B6569D"/>
    <w:rsid w:val="00B70AA4"/>
    <w:rsid w:val="00B74121"/>
    <w:rsid w:val="00B76CE6"/>
    <w:rsid w:val="00B809EC"/>
    <w:rsid w:val="00B91F30"/>
    <w:rsid w:val="00BA7AE0"/>
    <w:rsid w:val="00BB3430"/>
    <w:rsid w:val="00BC30D6"/>
    <w:rsid w:val="00BC5D24"/>
    <w:rsid w:val="00BE3C86"/>
    <w:rsid w:val="00BE725E"/>
    <w:rsid w:val="00C121A2"/>
    <w:rsid w:val="00C20696"/>
    <w:rsid w:val="00C4648F"/>
    <w:rsid w:val="00C46DDB"/>
    <w:rsid w:val="00C4739D"/>
    <w:rsid w:val="00C53902"/>
    <w:rsid w:val="00C61340"/>
    <w:rsid w:val="00C66DB1"/>
    <w:rsid w:val="00C67F28"/>
    <w:rsid w:val="00C769FF"/>
    <w:rsid w:val="00C90919"/>
    <w:rsid w:val="00C916B1"/>
    <w:rsid w:val="00CB2294"/>
    <w:rsid w:val="00CB38B6"/>
    <w:rsid w:val="00CF7102"/>
    <w:rsid w:val="00D020A3"/>
    <w:rsid w:val="00D0254D"/>
    <w:rsid w:val="00D059EA"/>
    <w:rsid w:val="00D0785D"/>
    <w:rsid w:val="00D10F8F"/>
    <w:rsid w:val="00D20538"/>
    <w:rsid w:val="00D22DFB"/>
    <w:rsid w:val="00D24ABB"/>
    <w:rsid w:val="00D27EBD"/>
    <w:rsid w:val="00D47303"/>
    <w:rsid w:val="00D505B3"/>
    <w:rsid w:val="00D83B7A"/>
    <w:rsid w:val="00D97974"/>
    <w:rsid w:val="00DA17F1"/>
    <w:rsid w:val="00DA7BA0"/>
    <w:rsid w:val="00DB230E"/>
    <w:rsid w:val="00DB5571"/>
    <w:rsid w:val="00DC7127"/>
    <w:rsid w:val="00DD1B10"/>
    <w:rsid w:val="00DD38F4"/>
    <w:rsid w:val="00DD5CEA"/>
    <w:rsid w:val="00DE1C0B"/>
    <w:rsid w:val="00DE311E"/>
    <w:rsid w:val="00DE5BA8"/>
    <w:rsid w:val="00DF0CF7"/>
    <w:rsid w:val="00DF515B"/>
    <w:rsid w:val="00DF5909"/>
    <w:rsid w:val="00DF7105"/>
    <w:rsid w:val="00DF75E3"/>
    <w:rsid w:val="00E03646"/>
    <w:rsid w:val="00E17AA8"/>
    <w:rsid w:val="00E371ED"/>
    <w:rsid w:val="00E56EF7"/>
    <w:rsid w:val="00E62981"/>
    <w:rsid w:val="00E70107"/>
    <w:rsid w:val="00E71CBB"/>
    <w:rsid w:val="00E77183"/>
    <w:rsid w:val="00E84D70"/>
    <w:rsid w:val="00E84E2E"/>
    <w:rsid w:val="00E8747D"/>
    <w:rsid w:val="00E964F7"/>
    <w:rsid w:val="00EA4720"/>
    <w:rsid w:val="00EA482D"/>
    <w:rsid w:val="00EC117E"/>
    <w:rsid w:val="00EC1518"/>
    <w:rsid w:val="00EC6D7C"/>
    <w:rsid w:val="00ED573C"/>
    <w:rsid w:val="00EE7124"/>
    <w:rsid w:val="00EF4462"/>
    <w:rsid w:val="00EF5BB4"/>
    <w:rsid w:val="00EF6925"/>
    <w:rsid w:val="00F11173"/>
    <w:rsid w:val="00F15363"/>
    <w:rsid w:val="00F232B2"/>
    <w:rsid w:val="00F2462F"/>
    <w:rsid w:val="00F30D4D"/>
    <w:rsid w:val="00F3243D"/>
    <w:rsid w:val="00F440A3"/>
    <w:rsid w:val="00F47560"/>
    <w:rsid w:val="00F51D5A"/>
    <w:rsid w:val="00F53A07"/>
    <w:rsid w:val="00F54294"/>
    <w:rsid w:val="00F560E4"/>
    <w:rsid w:val="00F7533A"/>
    <w:rsid w:val="00F75E07"/>
    <w:rsid w:val="00F82FC6"/>
    <w:rsid w:val="00F92E87"/>
    <w:rsid w:val="00F93814"/>
    <w:rsid w:val="00FA4D44"/>
    <w:rsid w:val="00FA5891"/>
    <w:rsid w:val="00FD0192"/>
    <w:rsid w:val="00FD5F84"/>
    <w:rsid w:val="00FF0EAF"/>
    <w:rsid w:val="00FF60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 style="mso-position-vertical-relative:line" fillcolor="white">
      <v:fill color="whit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F75E3"/>
  </w:style>
  <w:style w:type="paragraph" w:styleId="Overskrift1">
    <w:name w:val="heading 1"/>
    <w:basedOn w:val="Normal"/>
    <w:next w:val="Normal"/>
    <w:link w:val="Overskrift1Tegn"/>
    <w:uiPriority w:val="9"/>
    <w:qFormat/>
    <w:rsid w:val="00EA472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EA472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EA472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Overskrift2Tegn">
    <w:name w:val="Overskrift 2 Tegn"/>
    <w:basedOn w:val="Standardskriftforavsnitt"/>
    <w:link w:val="Overskrift2"/>
    <w:uiPriority w:val="9"/>
    <w:rsid w:val="00EA472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Listeavsnitt">
    <w:name w:val="List Paragraph"/>
    <w:basedOn w:val="Normal"/>
    <w:uiPriority w:val="34"/>
    <w:qFormat/>
    <w:rsid w:val="00401F6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ristian\Documents\Kristian\Private%20Ting\Innebandy\Ski%20IL%20Innebandy\Styre\Styrem&#248;te%20i%20Ski%20IL%20Innebandy.dotx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685122D-0DFC-452D-BE3F-338C814092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Styremøte i Ski IL Innebandy.dotx</Template>
  <TotalTime>452</TotalTime>
  <Pages>3</Pages>
  <Words>63</Words>
  <Characters>337</Characters>
  <Application>Microsoft Office Word</Application>
  <DocSecurity>0</DocSecurity>
  <Lines>2</Lines>
  <Paragraphs>1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Kristian</dc:creator>
  <cp:lastModifiedBy>Kristian</cp:lastModifiedBy>
  <cp:revision>15</cp:revision>
  <dcterms:created xsi:type="dcterms:W3CDTF">2013-08-20T15:25:00Z</dcterms:created>
  <dcterms:modified xsi:type="dcterms:W3CDTF">2013-11-21T20:53:00Z</dcterms:modified>
</cp:coreProperties>
</file>