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5E3" w:rsidRDefault="00EA4720" w:rsidP="00EA4720">
      <w:pPr>
        <w:pStyle w:val="Overskrift1"/>
      </w:pPr>
      <w:r>
        <w:t>Styre</w:t>
      </w:r>
      <w:r w:rsidR="00421963">
        <w:t>møte Ski IL Innebandy, glassburet i Alliansehallen</w:t>
      </w:r>
      <w:r>
        <w:t xml:space="preserve"> </w:t>
      </w:r>
      <w:r w:rsidR="00421963">
        <w:t>22.10.2013</w:t>
      </w:r>
    </w:p>
    <w:p w:rsidR="00EA4720" w:rsidRDefault="00482BF0" w:rsidP="00EA4720">
      <w:r>
        <w:t>Tilstede: Heidi, Cathrine, Eirik, Kristian, Henrik, Roger</w:t>
      </w:r>
    </w:p>
    <w:p w:rsidR="00EA4720" w:rsidRDefault="00EA5CD9" w:rsidP="00EA4720"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width:468.8pt;height:105.45pt;mso-position-horizontal-relative:char;mso-position-vertical-relative:line">
            <v:textbox style="mso-next-textbox:#_x0000_s1033;mso-fit-shape-to-text:t">
              <w:txbxContent>
                <w:p w:rsidR="00421963" w:rsidRDefault="00421963" w:rsidP="00421963">
                  <w:pPr>
                    <w:pStyle w:val="Overskrift2"/>
                  </w:pPr>
                  <w:r>
                    <w:t>Sak 1: Oppfølginger fra forrige møte</w:t>
                  </w:r>
                </w:p>
                <w:p w:rsidR="00421963" w:rsidRDefault="00421963" w:rsidP="00421963">
                  <w:r>
                    <w:t>A: Status på prosessen med alternativ hall.</w:t>
                  </w:r>
                  <w:r>
                    <w:br/>
                    <w:t>Kristian skulle levert rapport til Ski IR 25.9, men da det tikket inn det som mest sannsynlig er LAM midler før dette på 27000 kr, ble det ingen umiddelbar hast å levere rapporten. Vi søkte om 85000 til nytt vant, så vi er foreløpig langt unna den summen vi trenger. Dermed er vi også langt unna å få til en alternativ hall. Kristian mangler kun å besøke Siggerudhallen før rapporten kan skrives.</w:t>
                  </w:r>
                </w:p>
                <w:p w:rsidR="00421963" w:rsidRDefault="00421963" w:rsidP="00421963">
                  <w:r>
                    <w:t>B: Status klubbeffekter</w:t>
                  </w:r>
                  <w:r>
                    <w:br/>
                    <w:t xml:space="preserve">Dette er godt i gang – vi har tilbud og driver å tar i mot bestillinger </w:t>
                  </w:r>
                </w:p>
                <w:p w:rsidR="00421963" w:rsidRDefault="00421963" w:rsidP="00421963">
                  <w:pPr>
                    <w:pStyle w:val="Overskrift2"/>
                  </w:pPr>
                  <w:r>
                    <w:t>Handling/vedtak</w:t>
                  </w:r>
                </w:p>
                <w:p w:rsidR="00421963" w:rsidRDefault="00421963" w:rsidP="00421963">
                  <w:pPr>
                    <w:rPr>
                      <w:b/>
                    </w:rPr>
                  </w:pPr>
                  <w:r>
                    <w:t>B: Penger skal være klubben i hende før det bestilles varer. Vi tar i mot bestillinger en liten stund til før vi går i gang med å kjøpe inn.</w:t>
                  </w:r>
                  <w:r>
                    <w:br/>
                  </w:r>
                  <w:r>
                    <w:rPr>
                      <w:b/>
                    </w:rPr>
                    <w:t>Utføres av: Lagledere tar i mot bestillinger og sørger for å drive inn penger.</w:t>
                  </w:r>
                </w:p>
                <w:p w:rsidR="00421963" w:rsidRPr="00EA4720" w:rsidRDefault="00421963" w:rsidP="00421963">
                  <w:pPr>
                    <w:rPr>
                      <w:b/>
                    </w:rPr>
                  </w:pPr>
                  <w:r>
                    <w:rPr>
                      <w:b/>
                    </w:rPr>
                    <w:t>Frist: Før nyttår håper vi å ha det på plass.</w:t>
                  </w:r>
                </w:p>
              </w:txbxContent>
            </v:textbox>
            <w10:wrap type="none"/>
            <w10:anchorlock/>
          </v:shape>
        </w:pict>
      </w:r>
      <w:r>
        <w:pict>
          <v:shape id="_x0000_s1032" type="#_x0000_t202" style="width:468.8pt;height:105.45pt;mso-position-horizontal-relative:char;mso-position-vertical-relative:line">
            <v:textbox style="mso-next-textbox:#_x0000_s1032;mso-fit-shape-to-text:t">
              <w:txbxContent>
                <w:p w:rsidR="00421963" w:rsidRDefault="00421963" w:rsidP="00421963">
                  <w:pPr>
                    <w:pStyle w:val="Overskrift2"/>
                  </w:pPr>
                  <w:r>
                    <w:t>Sak 2: Finne datoer på lavterskelturnering</w:t>
                  </w:r>
                </w:p>
                <w:p w:rsidR="00421963" w:rsidRPr="00EA4720" w:rsidRDefault="00421963" w:rsidP="00421963">
                  <w:r>
                    <w:t xml:space="preserve">Deler av styret hadde et møte 9.10 med Andreas </w:t>
                  </w:r>
                  <w:proofErr w:type="spellStart"/>
                  <w:r>
                    <w:t>Hildremyr</w:t>
                  </w:r>
                  <w:proofErr w:type="spellEnd"/>
                  <w:r>
                    <w:t xml:space="preserve"> ang. lavterskelturnering. Der ble det besluttet at målgruppen skal være aldersgruppen 13-15 år og at det skal markedsføres blant annet gjennom skolebesøk v/Andreas på diverse ungdomsskoler i Follo.</w:t>
                  </w:r>
                </w:p>
                <w:p w:rsidR="00421963" w:rsidRDefault="00421963" w:rsidP="00421963">
                  <w:pPr>
                    <w:pStyle w:val="Overskrift2"/>
                  </w:pPr>
                  <w:r>
                    <w:t>Handling/vedtak</w:t>
                  </w:r>
                </w:p>
                <w:p w:rsidR="00421963" w:rsidRDefault="00421963" w:rsidP="00421963">
                  <w:r>
                    <w:t xml:space="preserve">Datoer for cup blir 24.1, 7.2 og </w:t>
                  </w:r>
                  <w:r w:rsidR="00D90DDE">
                    <w:t>2</w:t>
                  </w:r>
                  <w:r>
                    <w:t>8.3</w:t>
                  </w:r>
                </w:p>
                <w:p w:rsidR="00421963" w:rsidRDefault="00421963" w:rsidP="00421963">
                  <w:pPr>
                    <w:rPr>
                      <w:b/>
                    </w:rPr>
                  </w:pPr>
                  <w:r>
                    <w:rPr>
                      <w:b/>
                    </w:rPr>
                    <w:t>Utføres av:</w:t>
                  </w:r>
                  <w:r w:rsidR="00D90DDE">
                    <w:rPr>
                      <w:b/>
                    </w:rPr>
                    <w:t xml:space="preserve"> Arrangementskomité med støtte fra Kristian</w:t>
                  </w:r>
                </w:p>
                <w:p w:rsidR="00421963" w:rsidRPr="00EA4720" w:rsidRDefault="00421963" w:rsidP="00421963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Frist: </w:t>
                  </w:r>
                  <w:r w:rsidR="00D90DDE">
                    <w:rPr>
                      <w:b/>
                    </w:rPr>
                    <w:t>Se datoer for cup.</w:t>
                  </w:r>
                </w:p>
              </w:txbxContent>
            </v:textbox>
            <w10:wrap type="none"/>
            <w10:anchorlock/>
          </v:shape>
        </w:pict>
      </w:r>
      <w:r>
        <w:pict>
          <v:shape id="_x0000_s1031" type="#_x0000_t202" style="width:468.8pt;height:105.45pt;mso-position-horizontal-relative:char;mso-position-vertical-relative:line">
            <v:textbox style="mso-next-textbox:#_x0000_s1031;mso-fit-shape-to-text:t">
              <w:txbxContent>
                <w:p w:rsidR="00D90DDE" w:rsidRDefault="00D90DDE" w:rsidP="00D90DDE">
                  <w:pPr>
                    <w:pStyle w:val="Overskrift2"/>
                  </w:pPr>
                  <w:r>
                    <w:t xml:space="preserve">Sak 3: Status økonomi </w:t>
                  </w:r>
                </w:p>
                <w:p w:rsidR="00D90DDE" w:rsidRPr="00EA4720" w:rsidRDefault="00D90DDE" w:rsidP="00D90DDE">
                  <w:r>
                    <w:t xml:space="preserve">Det mangler en del innbetalinger for del 1, særlig fra de aldersbestemte lagene. Ellers ser økonomien relativt bra ut. Vi har i </w:t>
                  </w:r>
                  <w:proofErr w:type="spellStart"/>
                  <w:r>
                    <w:t>hvertfall</w:t>
                  </w:r>
                  <w:proofErr w:type="spellEnd"/>
                  <w:r>
                    <w:t xml:space="preserve"> en positiv trend i forhold til i fjor. Det har også kommet inn 6 støttemedlemmer så langt.</w:t>
                  </w:r>
                </w:p>
                <w:p w:rsidR="00D90DDE" w:rsidRDefault="00D90DDE" w:rsidP="00D90DDE">
                  <w:pPr>
                    <w:pStyle w:val="Overskrift2"/>
                  </w:pPr>
                  <w:r>
                    <w:t>Handling/vedtak</w:t>
                  </w:r>
                </w:p>
                <w:p w:rsidR="00D90DDE" w:rsidRDefault="00D90DDE" w:rsidP="00D90DDE">
                  <w:r>
                    <w:t>Lagledere sender ut purringer slik at vi får inn treningsavgiftene.</w:t>
                  </w:r>
                </w:p>
                <w:p w:rsidR="00D90DDE" w:rsidRDefault="00D90DDE" w:rsidP="00D90DDE">
                  <w:pPr>
                    <w:rPr>
                      <w:b/>
                    </w:rPr>
                  </w:pPr>
                  <w:r>
                    <w:rPr>
                      <w:b/>
                    </w:rPr>
                    <w:t>Utføres av: Lagledere</w:t>
                  </w:r>
                </w:p>
                <w:p w:rsidR="00D90DDE" w:rsidRPr="00EA4720" w:rsidRDefault="00D90DDE" w:rsidP="00D90DDE">
                  <w:pPr>
                    <w:rPr>
                      <w:b/>
                    </w:rPr>
                  </w:pPr>
                  <w:r>
                    <w:rPr>
                      <w:b/>
                    </w:rPr>
                    <w:t>Frist: Umiddelbart.</w:t>
                  </w:r>
                </w:p>
              </w:txbxContent>
            </v:textbox>
            <w10:wrap type="none"/>
            <w10:anchorlock/>
          </v:shape>
        </w:pict>
      </w:r>
      <w:r>
        <w:pict>
          <v:shape id="_x0000_s1030" type="#_x0000_t202" style="width:468.8pt;height:105.45pt;mso-position-horizontal-relative:char;mso-position-vertical-relative:line">
            <v:textbox style="mso-next-textbox:#_x0000_s1030;mso-fit-shape-to-text:t">
              <w:txbxContent>
                <w:p w:rsidR="00EA4720" w:rsidRDefault="00D90DDE" w:rsidP="00EA4720">
                  <w:pPr>
                    <w:pStyle w:val="Overskrift2"/>
                  </w:pPr>
                  <w:r>
                    <w:t>Sak 4</w:t>
                  </w:r>
                  <w:r w:rsidR="00EA4720">
                    <w:t xml:space="preserve">: </w:t>
                  </w:r>
                  <w:r>
                    <w:t>Møteplassen</w:t>
                  </w:r>
                  <w:r w:rsidR="00EA4720">
                    <w:t xml:space="preserve"> </w:t>
                  </w:r>
                </w:p>
                <w:p w:rsidR="00EA4720" w:rsidRPr="00EA4720" w:rsidRDefault="00D90DDE" w:rsidP="00EA4720">
                  <w:r>
                    <w:t>Alliansen med Ski IL Håndball har hatt som prosjekt en stund å få til ”Møteplassen” på området mellom Alliansehallen og kunstgressbanen. Dette er et kostbart prosjekt, så på forrige styremøte i Alliansen ble alle lagene oppfordret til å bidra.</w:t>
                  </w:r>
                </w:p>
                <w:p w:rsidR="00EA4720" w:rsidRDefault="00EA4720" w:rsidP="00EA4720">
                  <w:pPr>
                    <w:pStyle w:val="Overskrift2"/>
                  </w:pPr>
                  <w:r>
                    <w:t>Handling/vedtak</w:t>
                  </w:r>
                </w:p>
                <w:p w:rsidR="00EA4720" w:rsidRPr="00D90DDE" w:rsidRDefault="00D90DDE" w:rsidP="00EA4720">
                  <w:r>
                    <w:t xml:space="preserve">Vår økonomi tåler ikke store utgifter for tiden, men vi føler at vi må bidra med noe, da dette er et flott tiltak i parken. Vi vedtok derfor å bidra med </w:t>
                  </w:r>
                  <w:r>
                    <w:rPr>
                      <w:b/>
                    </w:rPr>
                    <w:t>5000 kr</w:t>
                  </w:r>
                  <w:r>
                    <w:t xml:space="preserve"> til Møteplassen.</w:t>
                  </w:r>
                </w:p>
                <w:p w:rsidR="00EA4720" w:rsidRDefault="00D90DDE" w:rsidP="00EA4720">
                  <w:pPr>
                    <w:rPr>
                      <w:b/>
                    </w:rPr>
                  </w:pPr>
                  <w:r>
                    <w:rPr>
                      <w:b/>
                    </w:rPr>
                    <w:t>Utføres av: Leder/kasserer</w:t>
                  </w:r>
                </w:p>
                <w:p w:rsidR="00EA4720" w:rsidRPr="00EA4720" w:rsidRDefault="00EA4720" w:rsidP="00EA4720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Frist: </w:t>
                  </w:r>
                  <w:r w:rsidR="00D90DDE">
                    <w:rPr>
                      <w:b/>
                    </w:rPr>
                    <w:t>Når vi får regning fra Alliansen.</w:t>
                  </w:r>
                </w:p>
              </w:txbxContent>
            </v:textbox>
            <w10:wrap type="none"/>
            <w10:anchorlock/>
          </v:shape>
        </w:pict>
      </w:r>
    </w:p>
    <w:p w:rsidR="008F122D" w:rsidRDefault="00EA5CD9" w:rsidP="00651EC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nb-NO"/>
        </w:rPr>
      </w:pPr>
      <w:r w:rsidRPr="00C51924">
        <w:pict>
          <v:shape id="_x0000_s1029" type="#_x0000_t202" style="width:468.8pt;height:105.45pt;mso-position-horizontal-relative:char;mso-position-vertical-relative:line">
            <v:textbox style="mso-next-textbox:#_x0000_s1029;mso-fit-shape-to-text:t">
              <w:txbxContent>
                <w:p w:rsidR="00D90DDE" w:rsidRDefault="00D90DDE" w:rsidP="00D90DDE">
                  <w:pPr>
                    <w:pStyle w:val="Overskrift2"/>
                  </w:pPr>
                  <w:r>
                    <w:t xml:space="preserve">Sak 5: Rent idrettslag </w:t>
                  </w:r>
                </w:p>
                <w:p w:rsidR="00D90DDE" w:rsidRPr="00EA4720" w:rsidRDefault="00D90DDE" w:rsidP="00D90DDE">
                  <w:r>
                    <w:t>Alliansen ønsker å tilrettelegge at alle medlemsklubbene kan bli sertifisert som ”Rent idrettslag” sammen. Dette ønsker vi selvsagt å være med på, men vi har noen betenkeligheter i forhold til selve prosessen. Særlig i forhold til e-læringskurset hver enkelt utøver må ta.</w:t>
                  </w:r>
                </w:p>
                <w:p w:rsidR="00D90DDE" w:rsidRDefault="00D90DDE" w:rsidP="00D90DDE">
                  <w:pPr>
                    <w:pStyle w:val="Overskrift2"/>
                  </w:pPr>
                  <w:r>
                    <w:t>Handling/vedtak</w:t>
                  </w:r>
                </w:p>
                <w:p w:rsidR="00D90DDE" w:rsidRDefault="00D90DDE" w:rsidP="00D90DDE">
                  <w:r>
                    <w:t>Vi melder vår interesse for å delta, men spør hva slags forpliktelser vi har i forhold til å følge opp at alle tar e-læringen.</w:t>
                  </w:r>
                </w:p>
                <w:p w:rsidR="00D90DDE" w:rsidRDefault="00D90DDE" w:rsidP="00D90DDE">
                  <w:pPr>
                    <w:rPr>
                      <w:b/>
                    </w:rPr>
                  </w:pPr>
                  <w:r>
                    <w:rPr>
                      <w:b/>
                    </w:rPr>
                    <w:t>Utføres av: Kristian</w:t>
                  </w:r>
                </w:p>
                <w:p w:rsidR="00D90DDE" w:rsidRPr="00EA4720" w:rsidRDefault="00D90DDE" w:rsidP="00D90DDE">
                  <w:pPr>
                    <w:rPr>
                      <w:b/>
                    </w:rPr>
                  </w:pPr>
                  <w:r>
                    <w:rPr>
                      <w:b/>
                    </w:rPr>
                    <w:t>Frist: 23.10.2013</w:t>
                  </w:r>
                </w:p>
              </w:txbxContent>
            </v:textbox>
            <w10:wrap type="none"/>
            <w10:anchorlock/>
          </v:shape>
        </w:pict>
      </w:r>
      <w:r>
        <w:pict>
          <v:shape id="_x0000_s1028" type="#_x0000_t202" style="width:468.8pt;height:105.45pt;mso-position-horizontal-relative:char;mso-position-vertical-relative:line">
            <v:textbox style="mso-next-textbox:#_x0000_s1028;mso-fit-shape-to-text:t">
              <w:txbxContent>
                <w:p w:rsidR="00D90DDE" w:rsidRDefault="00046EC1" w:rsidP="00D90DDE">
                  <w:pPr>
                    <w:pStyle w:val="Overskrift2"/>
                  </w:pPr>
                  <w:r>
                    <w:t>Sak 6</w:t>
                  </w:r>
                  <w:r w:rsidR="00D90DDE">
                    <w:t>:</w:t>
                  </w:r>
                  <w:r>
                    <w:t>Arrangementskomité</w:t>
                  </w:r>
                  <w:r w:rsidR="00D90DDE">
                    <w:t xml:space="preserve"> </w:t>
                  </w:r>
                </w:p>
                <w:p w:rsidR="00D90DDE" w:rsidRPr="00EA4720" w:rsidRDefault="00046EC1" w:rsidP="00D90DDE">
                  <w:r>
                    <w:t>Klubben trenger sårt et organ for å organisere arrangementer i regi av klubben. Ved de senere anledningene har mesteparten av arbeidet ligget hos én person, noe som er uholdbart.</w:t>
                  </w:r>
                </w:p>
                <w:p w:rsidR="00D90DDE" w:rsidRDefault="00D90DDE" w:rsidP="00D90DDE">
                  <w:pPr>
                    <w:pStyle w:val="Overskrift2"/>
                  </w:pPr>
                  <w:r>
                    <w:t>Handling/vedtak</w:t>
                  </w:r>
                </w:p>
                <w:p w:rsidR="00D90DDE" w:rsidRDefault="00046EC1" w:rsidP="00D90DDE">
                  <w:r>
                    <w:t>Cathrine blir styrets representant i en arrangementskomité som skal bestå av ett medlem pr. lag/gruppe</w:t>
                  </w:r>
                  <w:r w:rsidR="000847B7">
                    <w:t xml:space="preserve"> (Mini teller som én gruppe)</w:t>
                  </w:r>
                  <w:r>
                    <w:t>.</w:t>
                  </w:r>
                  <w:r w:rsidR="000847B7">
                    <w:t xml:space="preserve"> Medlemmene, utenom styrets representant, sitter for ett år. Det skal lages en mal/oppskrift for organisering av arrangementer slik at arbeidet til komiteen blir så enkelt som overhodet mulig. Heidi blir Cathrines vara i komiteen.</w:t>
                  </w:r>
                </w:p>
                <w:p w:rsidR="00D90DDE" w:rsidRDefault="00D90DDE" w:rsidP="00D90DDE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Utføres av: </w:t>
                  </w:r>
                  <w:r w:rsidR="000847B7">
                    <w:rPr>
                      <w:b/>
                    </w:rPr>
                    <w:t>Kristian lager mal/oppskrift.</w:t>
                  </w:r>
                </w:p>
                <w:p w:rsidR="00D90DDE" w:rsidRPr="00EA4720" w:rsidRDefault="00D90DDE" w:rsidP="00D90DDE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Frist: </w:t>
                  </w:r>
                  <w:r w:rsidR="000847B7">
                    <w:rPr>
                      <w:b/>
                    </w:rPr>
                    <w:t>1.12.2013</w:t>
                  </w:r>
                  <w:r>
                    <w:rPr>
                      <w:b/>
                    </w:rPr>
                    <w:t>.</w:t>
                  </w:r>
                </w:p>
              </w:txbxContent>
            </v:textbox>
            <w10:wrap type="none"/>
            <w10:anchorlock/>
          </v:shape>
        </w:pict>
      </w:r>
      <w:r>
        <w:pict>
          <v:shape id="_x0000_s1027" type="#_x0000_t202" style="width:468.8pt;height:105.45pt;mso-position-horizontal-relative:char;mso-position-vertical-relative:line">
            <v:textbox style="mso-next-textbox:#_x0000_s1027;mso-fit-shape-to-text:t">
              <w:txbxContent>
                <w:p w:rsidR="0013263B" w:rsidRDefault="0013263B" w:rsidP="0013263B">
                  <w:pPr>
                    <w:pStyle w:val="Overskrift2"/>
                  </w:pPr>
                  <w:r>
                    <w:t xml:space="preserve">Sak 7: Eventuelt </w:t>
                  </w:r>
                </w:p>
                <w:p w:rsidR="0013263B" w:rsidRPr="00EA4720" w:rsidRDefault="0013263B" w:rsidP="0013263B">
                  <w:r>
                    <w:t>Christian Børresen har tilbudt seg å holde førstehjelpskurs for klubben. Dette takker vi selvsagt ja til.</w:t>
                  </w:r>
                </w:p>
                <w:p w:rsidR="0013263B" w:rsidRDefault="0013263B" w:rsidP="0013263B">
                  <w:pPr>
                    <w:pStyle w:val="Overskrift2"/>
                  </w:pPr>
                  <w:r>
                    <w:t>Handling/vedtak</w:t>
                  </w:r>
                </w:p>
                <w:p w:rsidR="0013263B" w:rsidRDefault="0013263B" w:rsidP="0013263B">
                  <w:r>
                    <w:t>Eirik følger opp med Christian. Kurset blir obligatorisk for alle klubbens trenere, og frivillig for resten. På kurset bør det også informeres om hvor hjertestarteren i hallen befinner seg.</w:t>
                  </w:r>
                </w:p>
                <w:p w:rsidR="0013263B" w:rsidRDefault="0013263B" w:rsidP="0013263B">
                  <w:pPr>
                    <w:rPr>
                      <w:b/>
                    </w:rPr>
                  </w:pPr>
                  <w:r>
                    <w:rPr>
                      <w:b/>
                    </w:rPr>
                    <w:t>Utføres av: Eirik</w:t>
                  </w:r>
                </w:p>
                <w:p w:rsidR="0013263B" w:rsidRPr="00EA4720" w:rsidRDefault="0013263B" w:rsidP="0013263B">
                  <w:pPr>
                    <w:rPr>
                      <w:b/>
                    </w:rPr>
                  </w:pPr>
                  <w:r>
                    <w:rPr>
                      <w:b/>
                    </w:rPr>
                    <w:t>Frist: Så fort som mulig.</w:t>
                  </w:r>
                </w:p>
              </w:txbxContent>
            </v:textbox>
            <w10:wrap type="none"/>
            <w10:anchorlock/>
          </v:shape>
        </w:pict>
      </w:r>
      <w:r>
        <w:pict>
          <v:shape id="_x0000_s1026" type="#_x0000_t202" style="width:468.8pt;height:105.45pt;mso-position-horizontal-relative:char;mso-position-vertical-relative:line">
            <v:textbox style="mso-next-textbox:#_x0000_s1026;mso-fit-shape-to-text:t">
              <w:txbxContent>
                <w:p w:rsidR="00D90DDE" w:rsidRDefault="0013263B" w:rsidP="00D90DDE">
                  <w:pPr>
                    <w:pStyle w:val="Overskrift2"/>
                  </w:pPr>
                  <w:r>
                    <w:t>Sak 8</w:t>
                  </w:r>
                  <w:r w:rsidR="00D90DDE">
                    <w:t>:</w:t>
                  </w:r>
                  <w:r>
                    <w:t>Neste styremøte</w:t>
                  </w:r>
                </w:p>
                <w:p w:rsidR="00D90DDE" w:rsidRDefault="00D90DDE" w:rsidP="00D90DDE">
                  <w:pPr>
                    <w:pStyle w:val="Overskrift2"/>
                  </w:pPr>
                  <w:r>
                    <w:t>Handling/vedtak</w:t>
                  </w:r>
                </w:p>
                <w:p w:rsidR="0013263B" w:rsidRDefault="0013263B" w:rsidP="00D90DDE">
                  <w:pPr>
                    <w:rPr>
                      <w:b/>
                    </w:rPr>
                  </w:pPr>
                  <w:r>
                    <w:t>Neste møte blir tirsdag 10.12 klokka 18.30 i glassburet.</w:t>
                  </w:r>
                  <w:r>
                    <w:br/>
                  </w:r>
                </w:p>
                <w:p w:rsidR="00D90DDE" w:rsidRDefault="00D90DDE" w:rsidP="00D90DDE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Utføres av: </w:t>
                  </w:r>
                  <w:r w:rsidR="0013263B">
                    <w:rPr>
                      <w:b/>
                    </w:rPr>
                    <w:t>Kristian kaller inn</w:t>
                  </w:r>
                </w:p>
                <w:p w:rsidR="00D90DDE" w:rsidRPr="00EA4720" w:rsidRDefault="00D90DDE" w:rsidP="00D90DDE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Frist: </w:t>
                  </w:r>
                  <w:r w:rsidR="0013263B">
                    <w:rPr>
                      <w:b/>
                    </w:rPr>
                    <w:t>22.11</w:t>
                  </w:r>
                  <w:r>
                    <w:rPr>
                      <w:b/>
                    </w:rPr>
                    <w:t>.</w:t>
                  </w:r>
                  <w:r w:rsidR="0013263B">
                    <w:rPr>
                      <w:b/>
                    </w:rPr>
                    <w:t>2013.</w:t>
                  </w:r>
                </w:p>
              </w:txbxContent>
            </v:textbox>
            <w10:wrap type="none"/>
            <w10:anchorlock/>
          </v:shape>
        </w:pict>
      </w:r>
      <w:r w:rsidR="00482BF0" w:rsidRPr="00482BF0">
        <w:rPr>
          <w:rFonts w:ascii="Arial" w:eastAsia="Times New Roman" w:hAnsi="Arial" w:cs="Arial"/>
          <w:color w:val="222222"/>
          <w:lang w:eastAsia="nb-NO"/>
        </w:rPr>
        <w:br/>
      </w:r>
    </w:p>
    <w:p w:rsidR="00EB76E9" w:rsidRDefault="00EB76E9" w:rsidP="00482BF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nb-NO"/>
        </w:rPr>
      </w:pPr>
    </w:p>
    <w:p w:rsidR="008F122D" w:rsidRPr="00482BF0" w:rsidRDefault="008F122D" w:rsidP="00482BF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nb-NO"/>
        </w:rPr>
      </w:pPr>
    </w:p>
    <w:p w:rsidR="00EA4720" w:rsidRDefault="00EA4720" w:rsidP="00EA4720"/>
    <w:p w:rsidR="00EA4720" w:rsidRDefault="00EA4720" w:rsidP="00EA4720"/>
    <w:p w:rsidR="00EA4720" w:rsidRPr="00EA4720" w:rsidRDefault="00EA4720" w:rsidP="00EA4720"/>
    <w:sectPr w:rsidR="00EA4720" w:rsidRPr="00EA4720" w:rsidSect="00DF75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attachedTemplate r:id="rId1"/>
  <w:defaultTabStop w:val="708"/>
  <w:hyphenationZone w:val="425"/>
  <w:characterSpacingControl w:val="doNotCompress"/>
  <w:compat/>
  <w:rsids>
    <w:rsidRoot w:val="00482BF0"/>
    <w:rsid w:val="00004DBC"/>
    <w:rsid w:val="00005991"/>
    <w:rsid w:val="0000743C"/>
    <w:rsid w:val="0001297A"/>
    <w:rsid w:val="00015084"/>
    <w:rsid w:val="00016520"/>
    <w:rsid w:val="000270F6"/>
    <w:rsid w:val="00033DA3"/>
    <w:rsid w:val="00040758"/>
    <w:rsid w:val="00040900"/>
    <w:rsid w:val="00041B52"/>
    <w:rsid w:val="000425C5"/>
    <w:rsid w:val="00044EB3"/>
    <w:rsid w:val="00046EC1"/>
    <w:rsid w:val="00061CC3"/>
    <w:rsid w:val="000631D8"/>
    <w:rsid w:val="00084400"/>
    <w:rsid w:val="000847B7"/>
    <w:rsid w:val="00087D00"/>
    <w:rsid w:val="000A158F"/>
    <w:rsid w:val="000D1B99"/>
    <w:rsid w:val="000E61AF"/>
    <w:rsid w:val="000F78F7"/>
    <w:rsid w:val="001238E1"/>
    <w:rsid w:val="00123E05"/>
    <w:rsid w:val="001243F2"/>
    <w:rsid w:val="00130F6B"/>
    <w:rsid w:val="0013263B"/>
    <w:rsid w:val="00137445"/>
    <w:rsid w:val="00140EE6"/>
    <w:rsid w:val="00142F8D"/>
    <w:rsid w:val="0015210A"/>
    <w:rsid w:val="00161012"/>
    <w:rsid w:val="0016131B"/>
    <w:rsid w:val="00164EAD"/>
    <w:rsid w:val="00170C8F"/>
    <w:rsid w:val="001729FD"/>
    <w:rsid w:val="00176BAA"/>
    <w:rsid w:val="001C63BD"/>
    <w:rsid w:val="001D733F"/>
    <w:rsid w:val="001D7F7F"/>
    <w:rsid w:val="001F109B"/>
    <w:rsid w:val="00212123"/>
    <w:rsid w:val="00212A2E"/>
    <w:rsid w:val="002252C5"/>
    <w:rsid w:val="002327CD"/>
    <w:rsid w:val="002440AA"/>
    <w:rsid w:val="002442A4"/>
    <w:rsid w:val="00256467"/>
    <w:rsid w:val="002802AB"/>
    <w:rsid w:val="00282BEB"/>
    <w:rsid w:val="002969A3"/>
    <w:rsid w:val="002C0C9D"/>
    <w:rsid w:val="002D0FAC"/>
    <w:rsid w:val="002E272C"/>
    <w:rsid w:val="002F3765"/>
    <w:rsid w:val="00300083"/>
    <w:rsid w:val="00317FAF"/>
    <w:rsid w:val="00332927"/>
    <w:rsid w:val="003379AE"/>
    <w:rsid w:val="00343295"/>
    <w:rsid w:val="00351E95"/>
    <w:rsid w:val="00352C13"/>
    <w:rsid w:val="0036045E"/>
    <w:rsid w:val="00371B61"/>
    <w:rsid w:val="00372381"/>
    <w:rsid w:val="003744B7"/>
    <w:rsid w:val="003774AF"/>
    <w:rsid w:val="00392B68"/>
    <w:rsid w:val="003A1393"/>
    <w:rsid w:val="003A4FC3"/>
    <w:rsid w:val="003B029A"/>
    <w:rsid w:val="003B46D2"/>
    <w:rsid w:val="003C74C4"/>
    <w:rsid w:val="003D3794"/>
    <w:rsid w:val="003E2CA9"/>
    <w:rsid w:val="003F0EC5"/>
    <w:rsid w:val="003F3D82"/>
    <w:rsid w:val="00405903"/>
    <w:rsid w:val="00421963"/>
    <w:rsid w:val="004224B2"/>
    <w:rsid w:val="00423B06"/>
    <w:rsid w:val="00425A1B"/>
    <w:rsid w:val="0043448C"/>
    <w:rsid w:val="00451843"/>
    <w:rsid w:val="004669D2"/>
    <w:rsid w:val="00470719"/>
    <w:rsid w:val="0047256E"/>
    <w:rsid w:val="00474630"/>
    <w:rsid w:val="00482BF0"/>
    <w:rsid w:val="0049277C"/>
    <w:rsid w:val="00493D53"/>
    <w:rsid w:val="004951D3"/>
    <w:rsid w:val="004A29CE"/>
    <w:rsid w:val="004A29D5"/>
    <w:rsid w:val="004A3EC2"/>
    <w:rsid w:val="004B5FF0"/>
    <w:rsid w:val="004C5130"/>
    <w:rsid w:val="005117AE"/>
    <w:rsid w:val="00512369"/>
    <w:rsid w:val="00543374"/>
    <w:rsid w:val="00546622"/>
    <w:rsid w:val="0054790D"/>
    <w:rsid w:val="0055422F"/>
    <w:rsid w:val="005651B8"/>
    <w:rsid w:val="005706DE"/>
    <w:rsid w:val="005767E5"/>
    <w:rsid w:val="00580F2E"/>
    <w:rsid w:val="0059031A"/>
    <w:rsid w:val="005951ED"/>
    <w:rsid w:val="005953E1"/>
    <w:rsid w:val="005A480D"/>
    <w:rsid w:val="005A5806"/>
    <w:rsid w:val="005B1D37"/>
    <w:rsid w:val="005C1E00"/>
    <w:rsid w:val="005D53E7"/>
    <w:rsid w:val="005E1177"/>
    <w:rsid w:val="005E30F3"/>
    <w:rsid w:val="00620FF7"/>
    <w:rsid w:val="006312D0"/>
    <w:rsid w:val="006372D0"/>
    <w:rsid w:val="00642C57"/>
    <w:rsid w:val="00651169"/>
    <w:rsid w:val="00651EC4"/>
    <w:rsid w:val="00655D17"/>
    <w:rsid w:val="00660893"/>
    <w:rsid w:val="0066580B"/>
    <w:rsid w:val="00670EDB"/>
    <w:rsid w:val="00674DDB"/>
    <w:rsid w:val="006B1CF4"/>
    <w:rsid w:val="006B3EE4"/>
    <w:rsid w:val="006B5A9D"/>
    <w:rsid w:val="006C158D"/>
    <w:rsid w:val="006C361F"/>
    <w:rsid w:val="006C56DD"/>
    <w:rsid w:val="006D27BC"/>
    <w:rsid w:val="006D2818"/>
    <w:rsid w:val="006D3C8E"/>
    <w:rsid w:val="006D707D"/>
    <w:rsid w:val="00704509"/>
    <w:rsid w:val="007063AA"/>
    <w:rsid w:val="0071713C"/>
    <w:rsid w:val="00723391"/>
    <w:rsid w:val="00723513"/>
    <w:rsid w:val="00725FEA"/>
    <w:rsid w:val="00727A7E"/>
    <w:rsid w:val="00732950"/>
    <w:rsid w:val="00732B39"/>
    <w:rsid w:val="007341C8"/>
    <w:rsid w:val="00734305"/>
    <w:rsid w:val="0074640E"/>
    <w:rsid w:val="007479A6"/>
    <w:rsid w:val="00750E60"/>
    <w:rsid w:val="0075182A"/>
    <w:rsid w:val="0076300C"/>
    <w:rsid w:val="00765DD9"/>
    <w:rsid w:val="007720BC"/>
    <w:rsid w:val="007772C5"/>
    <w:rsid w:val="00785642"/>
    <w:rsid w:val="007901FF"/>
    <w:rsid w:val="00790FF0"/>
    <w:rsid w:val="007930F7"/>
    <w:rsid w:val="007C50BD"/>
    <w:rsid w:val="007C6A3A"/>
    <w:rsid w:val="007D41CA"/>
    <w:rsid w:val="007D625C"/>
    <w:rsid w:val="007D7556"/>
    <w:rsid w:val="007E0E98"/>
    <w:rsid w:val="007E1297"/>
    <w:rsid w:val="00805462"/>
    <w:rsid w:val="00821392"/>
    <w:rsid w:val="00822C0E"/>
    <w:rsid w:val="00823B67"/>
    <w:rsid w:val="008314E9"/>
    <w:rsid w:val="008364EF"/>
    <w:rsid w:val="008405B6"/>
    <w:rsid w:val="008910B2"/>
    <w:rsid w:val="0089730C"/>
    <w:rsid w:val="008A0685"/>
    <w:rsid w:val="008A60F0"/>
    <w:rsid w:val="008B2C52"/>
    <w:rsid w:val="008B738D"/>
    <w:rsid w:val="008C140A"/>
    <w:rsid w:val="008D1A0A"/>
    <w:rsid w:val="008E439E"/>
    <w:rsid w:val="008E6CF0"/>
    <w:rsid w:val="008F0094"/>
    <w:rsid w:val="008F0A3C"/>
    <w:rsid w:val="008F122D"/>
    <w:rsid w:val="008F45D6"/>
    <w:rsid w:val="00904D3C"/>
    <w:rsid w:val="00924AFC"/>
    <w:rsid w:val="00944587"/>
    <w:rsid w:val="00962887"/>
    <w:rsid w:val="00985329"/>
    <w:rsid w:val="009875A9"/>
    <w:rsid w:val="009903AE"/>
    <w:rsid w:val="0099219C"/>
    <w:rsid w:val="00995F6A"/>
    <w:rsid w:val="009A5805"/>
    <w:rsid w:val="009A7F52"/>
    <w:rsid w:val="009B6583"/>
    <w:rsid w:val="009C1BC4"/>
    <w:rsid w:val="009E77C5"/>
    <w:rsid w:val="00A0135B"/>
    <w:rsid w:val="00A03598"/>
    <w:rsid w:val="00A03653"/>
    <w:rsid w:val="00A03998"/>
    <w:rsid w:val="00A06965"/>
    <w:rsid w:val="00A069E3"/>
    <w:rsid w:val="00A07201"/>
    <w:rsid w:val="00A116F2"/>
    <w:rsid w:val="00A26766"/>
    <w:rsid w:val="00A338B8"/>
    <w:rsid w:val="00A34144"/>
    <w:rsid w:val="00A615A7"/>
    <w:rsid w:val="00A801EF"/>
    <w:rsid w:val="00A83A04"/>
    <w:rsid w:val="00A9055D"/>
    <w:rsid w:val="00A971C8"/>
    <w:rsid w:val="00AA0CA0"/>
    <w:rsid w:val="00AA1D13"/>
    <w:rsid w:val="00AA20B7"/>
    <w:rsid w:val="00AB10B2"/>
    <w:rsid w:val="00AD0C88"/>
    <w:rsid w:val="00AD18C8"/>
    <w:rsid w:val="00AD5B79"/>
    <w:rsid w:val="00AD7505"/>
    <w:rsid w:val="00AE0EFA"/>
    <w:rsid w:val="00AF55FA"/>
    <w:rsid w:val="00AF6425"/>
    <w:rsid w:val="00B01BFE"/>
    <w:rsid w:val="00B1020A"/>
    <w:rsid w:val="00B158E1"/>
    <w:rsid w:val="00B35A7D"/>
    <w:rsid w:val="00B37B02"/>
    <w:rsid w:val="00B40DE2"/>
    <w:rsid w:val="00B55941"/>
    <w:rsid w:val="00B6241A"/>
    <w:rsid w:val="00B634EB"/>
    <w:rsid w:val="00B70AA4"/>
    <w:rsid w:val="00B74121"/>
    <w:rsid w:val="00B76CE6"/>
    <w:rsid w:val="00B809EC"/>
    <w:rsid w:val="00B91F30"/>
    <w:rsid w:val="00BA7AE0"/>
    <w:rsid w:val="00BC30D6"/>
    <w:rsid w:val="00BC5D24"/>
    <w:rsid w:val="00BE3C86"/>
    <w:rsid w:val="00C20696"/>
    <w:rsid w:val="00C4648F"/>
    <w:rsid w:val="00C4739D"/>
    <w:rsid w:val="00C51924"/>
    <w:rsid w:val="00C53902"/>
    <w:rsid w:val="00C61340"/>
    <w:rsid w:val="00C66DB1"/>
    <w:rsid w:val="00C67F28"/>
    <w:rsid w:val="00C769FF"/>
    <w:rsid w:val="00C90919"/>
    <w:rsid w:val="00C916B1"/>
    <w:rsid w:val="00CB2294"/>
    <w:rsid w:val="00CB38B6"/>
    <w:rsid w:val="00CF7102"/>
    <w:rsid w:val="00D020A3"/>
    <w:rsid w:val="00D0254D"/>
    <w:rsid w:val="00D059EA"/>
    <w:rsid w:val="00D0785D"/>
    <w:rsid w:val="00D10F8F"/>
    <w:rsid w:val="00D20538"/>
    <w:rsid w:val="00D24ABB"/>
    <w:rsid w:val="00D27EBD"/>
    <w:rsid w:val="00D47303"/>
    <w:rsid w:val="00D505B3"/>
    <w:rsid w:val="00D74515"/>
    <w:rsid w:val="00D83B7A"/>
    <w:rsid w:val="00D86774"/>
    <w:rsid w:val="00D90DDE"/>
    <w:rsid w:val="00D97974"/>
    <w:rsid w:val="00DA17F1"/>
    <w:rsid w:val="00DA7BA0"/>
    <w:rsid w:val="00DB230E"/>
    <w:rsid w:val="00DB5571"/>
    <w:rsid w:val="00DC7127"/>
    <w:rsid w:val="00DD1B10"/>
    <w:rsid w:val="00DD38F4"/>
    <w:rsid w:val="00DE1C0B"/>
    <w:rsid w:val="00DE311E"/>
    <w:rsid w:val="00DE5BA8"/>
    <w:rsid w:val="00DF0CF7"/>
    <w:rsid w:val="00DF515B"/>
    <w:rsid w:val="00DF5909"/>
    <w:rsid w:val="00DF7105"/>
    <w:rsid w:val="00DF75E3"/>
    <w:rsid w:val="00E03646"/>
    <w:rsid w:val="00E17AA8"/>
    <w:rsid w:val="00E371ED"/>
    <w:rsid w:val="00E56EF7"/>
    <w:rsid w:val="00E62981"/>
    <w:rsid w:val="00E70107"/>
    <w:rsid w:val="00E71CBB"/>
    <w:rsid w:val="00E77183"/>
    <w:rsid w:val="00E84D70"/>
    <w:rsid w:val="00E8747D"/>
    <w:rsid w:val="00E964F7"/>
    <w:rsid w:val="00EA4720"/>
    <w:rsid w:val="00EA482D"/>
    <w:rsid w:val="00EA5CD9"/>
    <w:rsid w:val="00EB76E9"/>
    <w:rsid w:val="00EC117E"/>
    <w:rsid w:val="00EC1518"/>
    <w:rsid w:val="00EC6D7C"/>
    <w:rsid w:val="00ED573C"/>
    <w:rsid w:val="00EE7124"/>
    <w:rsid w:val="00EF4462"/>
    <w:rsid w:val="00EF6925"/>
    <w:rsid w:val="00F11173"/>
    <w:rsid w:val="00F15363"/>
    <w:rsid w:val="00F232B2"/>
    <w:rsid w:val="00F2462F"/>
    <w:rsid w:val="00F30D4D"/>
    <w:rsid w:val="00F3243D"/>
    <w:rsid w:val="00F440A3"/>
    <w:rsid w:val="00F47560"/>
    <w:rsid w:val="00F51D5A"/>
    <w:rsid w:val="00F53A07"/>
    <w:rsid w:val="00F54294"/>
    <w:rsid w:val="00F560E4"/>
    <w:rsid w:val="00F65E8A"/>
    <w:rsid w:val="00F7533A"/>
    <w:rsid w:val="00F75E07"/>
    <w:rsid w:val="00F80652"/>
    <w:rsid w:val="00F82FC6"/>
    <w:rsid w:val="00F92E87"/>
    <w:rsid w:val="00F93814"/>
    <w:rsid w:val="00FA4D44"/>
    <w:rsid w:val="00FA5891"/>
    <w:rsid w:val="00FD0192"/>
    <w:rsid w:val="00FF0EAF"/>
    <w:rsid w:val="00FF60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 style="mso-position-vertical-relative:line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75E3"/>
  </w:style>
  <w:style w:type="paragraph" w:styleId="Overskrift1">
    <w:name w:val="heading 1"/>
    <w:basedOn w:val="Normal"/>
    <w:next w:val="Normal"/>
    <w:link w:val="Overskrift1Tegn"/>
    <w:uiPriority w:val="9"/>
    <w:qFormat/>
    <w:rsid w:val="00EA4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EA472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EA472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EA472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pple-converted-space">
    <w:name w:val="apple-converted-space"/>
    <w:basedOn w:val="Standardskriftforavsnitt"/>
    <w:rsid w:val="00482BF0"/>
  </w:style>
  <w:style w:type="character" w:customStyle="1" w:styleId="il">
    <w:name w:val="il"/>
    <w:basedOn w:val="Standardskriftforavsnitt"/>
    <w:rsid w:val="00482BF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894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05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2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1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9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1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ristian\Documents\Kristian\Private%20Ting\Innebandy\Ski%20IL%20Innebandy\Styre\Styrem&#248;te%20i%20Ski%20IL%20Innebandy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Styremøte i Ski IL Innebandy.dotx</Template>
  <TotalTime>116</TotalTime>
  <Pages>4</Pages>
  <Words>56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Kristian</dc:creator>
  <cp:lastModifiedBy>Kristian</cp:lastModifiedBy>
  <cp:revision>10</cp:revision>
  <dcterms:created xsi:type="dcterms:W3CDTF">2013-10-22T16:41:00Z</dcterms:created>
  <dcterms:modified xsi:type="dcterms:W3CDTF">2013-12-10T19:09:00Z</dcterms:modified>
</cp:coreProperties>
</file>