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75E3" w:rsidRDefault="009C1A51" w:rsidP="009C1A51">
      <w:pPr>
        <w:pStyle w:val="Overskrift1"/>
      </w:pPr>
      <w:r>
        <w:t>Styremø</w:t>
      </w:r>
      <w:r w:rsidR="006E34E3">
        <w:t>te i Ski IL Innebandy møterommet i Alliansehallen, 29.05.2013</w:t>
      </w:r>
    </w:p>
    <w:p w:rsidR="009C1A51" w:rsidRDefault="00A94CB7" w:rsidP="009C1A51">
      <w:r>
        <w:t>Tilstede: Kristian, Eirik, Roger, Henrik, Heidi, Cathrine, Tom Alex</w:t>
      </w:r>
      <w:r w:rsidR="000B5407">
        <w:br/>
        <w:t>Forfall: Anne</w:t>
      </w:r>
    </w:p>
    <w:p w:rsidR="00245BC3" w:rsidRDefault="002B5091" w:rsidP="009C1A51">
      <w:r>
        <w:rPr>
          <w:noProof/>
          <w:lang w:eastAsia="nb-NO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2pt;margin-top:1.5pt;width:468.8pt;height:154.05pt;z-index:251658240">
            <v:textbox style="mso-next-textbox:#_x0000_s1026;mso-fit-shape-to-text:t">
              <w:txbxContent>
                <w:p w:rsidR="009C1A51" w:rsidRDefault="009C1A51" w:rsidP="009C1A51">
                  <w:pPr>
                    <w:pStyle w:val="Overskrift2"/>
                  </w:pPr>
                  <w:r>
                    <w:t xml:space="preserve">Sak: </w:t>
                  </w:r>
                  <w:r w:rsidR="00245BC3">
                    <w:t>1. Veldig kort oppsummering av hendelser på årsmøtet i regionen</w:t>
                  </w:r>
                </w:p>
                <w:p w:rsidR="00F76C79" w:rsidRPr="00F76C79" w:rsidRDefault="00F76C79" w:rsidP="00F76C79">
                  <w:r>
                    <w:t>Det ble ”lurt” igjennom et vedtak i forhold til å senke kjøregodtgjørelsen for dommere fra 3,65 til 2,50 istedenfor å øke for å følge statens satser. Dette har skapt ”opprør” og det har kommet forslag om ekstraordinært årsmøte. For at det skal bli noe av må klubbene be om dette.</w:t>
                  </w:r>
                </w:p>
                <w:p w:rsidR="009C1A51" w:rsidRDefault="009C1A51" w:rsidP="009C1A51">
                  <w:pPr>
                    <w:pStyle w:val="Overskrift2"/>
                  </w:pPr>
                  <w:r>
                    <w:t>Handlig/vedtak</w:t>
                  </w:r>
                </w:p>
                <w:p w:rsidR="00245BC3" w:rsidRDefault="00F76C79" w:rsidP="009C1A51">
                  <w:r>
                    <w:t>Kristian sender inn krav til ekstraordinært årsmøte i regionen.</w:t>
                  </w:r>
                </w:p>
                <w:p w:rsidR="009C1A51" w:rsidRDefault="00A94CB7" w:rsidP="009C1A51">
                  <w:r>
                    <w:rPr>
                      <w:b/>
                    </w:rPr>
                    <w:t>Utføres av: Kristian</w:t>
                  </w:r>
                </w:p>
                <w:p w:rsidR="009C1A51" w:rsidRPr="009C1A51" w:rsidRDefault="00A94CB7" w:rsidP="009C1A51">
                  <w:pPr>
                    <w:rPr>
                      <w:b/>
                    </w:rPr>
                  </w:pPr>
                  <w:r>
                    <w:rPr>
                      <w:b/>
                    </w:rPr>
                    <w:t>Frist: 30.5.2013</w:t>
                  </w:r>
                </w:p>
              </w:txbxContent>
            </v:textbox>
          </v:shape>
        </w:pict>
      </w:r>
    </w:p>
    <w:p w:rsidR="00245BC3" w:rsidRPr="00245BC3" w:rsidRDefault="00245BC3" w:rsidP="00245BC3"/>
    <w:p w:rsidR="00245BC3" w:rsidRPr="00245BC3" w:rsidRDefault="00245BC3" w:rsidP="00245BC3"/>
    <w:p w:rsidR="00245BC3" w:rsidRPr="00245BC3" w:rsidRDefault="00245BC3" w:rsidP="00245BC3"/>
    <w:p w:rsidR="00245BC3" w:rsidRPr="00245BC3" w:rsidRDefault="00245BC3" w:rsidP="00245BC3"/>
    <w:p w:rsidR="00245BC3" w:rsidRDefault="00245BC3" w:rsidP="00245BC3"/>
    <w:p w:rsidR="006E34E3" w:rsidRDefault="006E34E3" w:rsidP="00245BC3"/>
    <w:p w:rsidR="006E34E3" w:rsidRPr="006E34E3" w:rsidRDefault="002B5091" w:rsidP="006E34E3">
      <w:r>
        <w:rPr>
          <w:noProof/>
          <w:lang w:eastAsia="nb-NO"/>
        </w:rPr>
        <w:pict>
          <v:shape id="_x0000_s1028" type="#_x0000_t202" style="position:absolute;margin-left:2pt;margin-top:21.35pt;width:468.8pt;height:269.5pt;z-index:251659264">
            <v:textbox style="mso-next-textbox:#_x0000_s1028;mso-fit-shape-to-text:t">
              <w:txbxContent>
                <w:p w:rsidR="006E34E3" w:rsidRDefault="00245BC3" w:rsidP="00245BC3">
                  <w:pPr>
                    <w:pStyle w:val="Overskrift2"/>
                  </w:pPr>
                  <w:r>
                    <w:t xml:space="preserve">Sak: 2. Oppfølging av punkter fra møte med André. </w:t>
                  </w:r>
                </w:p>
                <w:p w:rsidR="00245BC3" w:rsidRDefault="00245BC3" w:rsidP="006E34E3">
                  <w:r>
                    <w:t>De punktene som har frist før møtet er:</w:t>
                  </w:r>
                </w:p>
                <w:p w:rsidR="00245BC3" w:rsidRDefault="00245BC3" w:rsidP="00245BC3">
                  <w:pPr>
                    <w:pStyle w:val="Listeavsnitt"/>
                    <w:numPr>
                      <w:ilvl w:val="0"/>
                      <w:numId w:val="1"/>
                    </w:numPr>
                  </w:pPr>
                  <w:r>
                    <w:t>Virksomhetsplan: booke møte, 17.5 – Kristian</w:t>
                  </w:r>
                </w:p>
                <w:p w:rsidR="00F76C79" w:rsidRDefault="00E038D6" w:rsidP="00F76C79">
                  <w:pPr>
                    <w:pStyle w:val="Listeavsnitt"/>
                    <w:numPr>
                      <w:ilvl w:val="1"/>
                      <w:numId w:val="1"/>
                    </w:numPr>
                  </w:pPr>
                  <w:r>
                    <w:t>Møte er booket 19.6 klokka 18.</w:t>
                  </w:r>
                </w:p>
                <w:p w:rsidR="00245BC3" w:rsidRDefault="00245BC3" w:rsidP="00245BC3">
                  <w:pPr>
                    <w:pStyle w:val="Listeavsnitt"/>
                    <w:numPr>
                      <w:ilvl w:val="0"/>
                      <w:numId w:val="1"/>
                    </w:numPr>
                  </w:pPr>
                  <w:r>
                    <w:t>Synliggjøring: skolebesøk – organisere, 17.5 – Eirik</w:t>
                  </w:r>
                </w:p>
                <w:p w:rsidR="00E038D6" w:rsidRDefault="00E038D6" w:rsidP="00E038D6">
                  <w:pPr>
                    <w:pStyle w:val="Listeavsnitt"/>
                    <w:numPr>
                      <w:ilvl w:val="1"/>
                      <w:numId w:val="1"/>
                    </w:numPr>
                  </w:pPr>
                  <w:r>
                    <w:t>Har snakket med Andreas – vi er på hans plan til høsten. Hvilke skoler er ikke satt. Andreas er booket fredag før høstferien i forbindelse med skoleturnering.</w:t>
                  </w:r>
                </w:p>
                <w:p w:rsidR="00245BC3" w:rsidRDefault="00245BC3" w:rsidP="00245BC3">
                  <w:pPr>
                    <w:pStyle w:val="Listeavsnitt"/>
                    <w:numPr>
                      <w:ilvl w:val="0"/>
                      <w:numId w:val="1"/>
                    </w:numPr>
                  </w:pPr>
                  <w:r>
                    <w:t>Rekrutteringer: foreldremøte, 1.5 – Henrik</w:t>
                  </w:r>
                </w:p>
                <w:p w:rsidR="00F95CFE" w:rsidRDefault="00F95CFE" w:rsidP="00F95CFE">
                  <w:pPr>
                    <w:pStyle w:val="Listeavsnitt"/>
                    <w:numPr>
                      <w:ilvl w:val="1"/>
                      <w:numId w:val="1"/>
                    </w:numPr>
                  </w:pPr>
                  <w:r>
                    <w:t xml:space="preserve">Avslutning 27.5. </w:t>
                  </w:r>
                </w:p>
                <w:p w:rsidR="00F95CFE" w:rsidRDefault="00F95CFE" w:rsidP="00F95CFE">
                  <w:pPr>
                    <w:pStyle w:val="Listeavsnitt"/>
                    <w:numPr>
                      <w:ilvl w:val="1"/>
                      <w:numId w:val="1"/>
                    </w:numPr>
                  </w:pPr>
                  <w:r>
                    <w:t>Forslag om å få til foreldremøte til høsten. Dog ikke i september!</w:t>
                  </w:r>
                  <w:r w:rsidR="00C91A32">
                    <w:t xml:space="preserve"> Evt helt i starten!</w:t>
                  </w:r>
                </w:p>
                <w:p w:rsidR="00245BC3" w:rsidRDefault="00245BC3" w:rsidP="00245BC3">
                  <w:pPr>
                    <w:pStyle w:val="Listeavsnitt"/>
                    <w:numPr>
                      <w:ilvl w:val="0"/>
                      <w:numId w:val="1"/>
                    </w:numPr>
                  </w:pPr>
                  <w:r>
                    <w:t>Organisasjonsstruktur: ansvarsfordeling – lage mal, 17.5 – Eirik</w:t>
                  </w:r>
                </w:p>
                <w:p w:rsidR="00756A6C" w:rsidRDefault="00756A6C" w:rsidP="00756A6C">
                  <w:pPr>
                    <w:pStyle w:val="Listeavsnitt"/>
                    <w:numPr>
                      <w:ilvl w:val="1"/>
                      <w:numId w:val="1"/>
                    </w:numPr>
                  </w:pPr>
                  <w:r>
                    <w:t>Dokument fra André ligger i Dropbox.</w:t>
                  </w:r>
                </w:p>
                <w:p w:rsidR="00245BC3" w:rsidRDefault="00245BC3" w:rsidP="00245BC3">
                  <w:pPr>
                    <w:pStyle w:val="Listeavsnitt"/>
                    <w:numPr>
                      <w:ilvl w:val="0"/>
                      <w:numId w:val="1"/>
                    </w:numPr>
                  </w:pPr>
                  <w:r>
                    <w:t xml:space="preserve">Organisasjonsstruktur: lage mal møtereferat, 17.5 </w:t>
                  </w:r>
                  <w:r w:rsidR="00D0745B">
                    <w:t>–</w:t>
                  </w:r>
                  <w:r>
                    <w:t xml:space="preserve"> Eirik</w:t>
                  </w:r>
                </w:p>
                <w:p w:rsidR="00756A6C" w:rsidRDefault="00756A6C" w:rsidP="00756A6C">
                  <w:pPr>
                    <w:pStyle w:val="Listeavsnitt"/>
                    <w:numPr>
                      <w:ilvl w:val="1"/>
                      <w:numId w:val="1"/>
                    </w:numPr>
                  </w:pPr>
                  <w:r>
                    <w:t>Dette referatet er basert på malen. Bare snudd motsatt vei!</w:t>
                  </w:r>
                </w:p>
                <w:p w:rsidR="00D0745B" w:rsidRDefault="00D0745B" w:rsidP="00D0745B">
                  <w:r>
                    <w:t>Orientering om resterende punkter:</w:t>
                  </w:r>
                </w:p>
                <w:p w:rsidR="00D0745B" w:rsidRDefault="00D0745B" w:rsidP="00D0745B">
                  <w:r>
                    <w:t xml:space="preserve">Lavterskelturnering: A’la IB cupen, bare at folk blir medlemmer i klubben. </w:t>
                  </w:r>
                  <w:r w:rsidR="009F23FE">
                    <w:t>Deltakerne får også en kølle. Det som må gjøres er: Fastsette en møtedato med Andreas tidlig høst (eller så fort som mulig). Også må vi se treningstidene våre.</w:t>
                  </w:r>
                </w:p>
                <w:p w:rsidR="00245BC3" w:rsidRDefault="009F23FE" w:rsidP="00756A6C">
                  <w:r>
                    <w:t>Klær: Helge laget logoen i sin</w:t>
                  </w:r>
                  <w:r w:rsidR="000C5E02">
                    <w:t xml:space="preserve"> tid. Han bør engasjeres</w:t>
                  </w:r>
                </w:p>
                <w:p w:rsidR="00245BC3" w:rsidRDefault="00245BC3" w:rsidP="00245BC3">
                  <w:pPr>
                    <w:pStyle w:val="Overskrift2"/>
                  </w:pPr>
                  <w:r>
                    <w:t>Handlig/vedtak</w:t>
                  </w:r>
                </w:p>
                <w:p w:rsidR="00245BC3" w:rsidRDefault="00C91A32" w:rsidP="00245BC3">
                  <w:r>
                    <w:t>Kalle inn til foreldremøte.</w:t>
                  </w:r>
                </w:p>
                <w:p w:rsidR="00245BC3" w:rsidRDefault="004F7F4B" w:rsidP="00245BC3">
                  <w:r>
                    <w:rPr>
                      <w:b/>
                    </w:rPr>
                    <w:t xml:space="preserve">Utføres av: </w:t>
                  </w:r>
                  <w:r w:rsidR="00C91A32">
                    <w:rPr>
                      <w:b/>
                    </w:rPr>
                    <w:t xml:space="preserve"> </w:t>
                  </w:r>
                  <w:r w:rsidR="000C5E02">
                    <w:rPr>
                      <w:b/>
                    </w:rPr>
                    <w:t xml:space="preserve">punkt 3: </w:t>
                  </w:r>
                  <w:r w:rsidR="00C91A32">
                    <w:rPr>
                      <w:b/>
                    </w:rPr>
                    <w:t>Eirik og Henrik</w:t>
                  </w:r>
                  <w:r w:rsidR="000C5E02">
                    <w:rPr>
                      <w:b/>
                    </w:rPr>
                    <w:t>, Klær: Kristian hører med Helge</w:t>
                  </w:r>
                </w:p>
                <w:p w:rsidR="00245BC3" w:rsidRPr="009C1A51" w:rsidRDefault="004F7F4B" w:rsidP="00245BC3">
                  <w:pPr>
                    <w:rPr>
                      <w:b/>
                    </w:rPr>
                  </w:pPr>
                  <w:r>
                    <w:rPr>
                      <w:b/>
                    </w:rPr>
                    <w:t>Frist:</w:t>
                  </w:r>
                  <w:r w:rsidR="00C91A32">
                    <w:rPr>
                      <w:b/>
                    </w:rPr>
                    <w:t xml:space="preserve"> </w:t>
                  </w:r>
                  <w:r w:rsidR="000C5E02">
                    <w:rPr>
                      <w:b/>
                    </w:rPr>
                    <w:t xml:space="preserve">punkt 3: </w:t>
                  </w:r>
                  <w:r w:rsidR="00C91A32">
                    <w:rPr>
                      <w:b/>
                    </w:rPr>
                    <w:t>16.8.2013</w:t>
                  </w:r>
                  <w:r w:rsidR="000C5E02">
                    <w:rPr>
                      <w:b/>
                    </w:rPr>
                    <w:t>, Klær: 4.6.2013</w:t>
                  </w:r>
                </w:p>
              </w:txbxContent>
            </v:textbox>
          </v:shape>
        </w:pict>
      </w:r>
    </w:p>
    <w:p w:rsidR="006E34E3" w:rsidRPr="006E34E3" w:rsidRDefault="006E34E3" w:rsidP="006E34E3"/>
    <w:p w:rsidR="006E34E3" w:rsidRPr="006E34E3" w:rsidRDefault="006E34E3" w:rsidP="006E34E3"/>
    <w:p w:rsidR="006E34E3" w:rsidRPr="006E34E3" w:rsidRDefault="006E34E3" w:rsidP="006E34E3"/>
    <w:p w:rsidR="006E34E3" w:rsidRPr="006E34E3" w:rsidRDefault="006E34E3" w:rsidP="006E34E3"/>
    <w:p w:rsidR="006E34E3" w:rsidRPr="006E34E3" w:rsidRDefault="006E34E3" w:rsidP="006E34E3"/>
    <w:p w:rsidR="006E34E3" w:rsidRPr="006E34E3" w:rsidRDefault="006E34E3" w:rsidP="006E34E3"/>
    <w:p w:rsidR="006E34E3" w:rsidRPr="006E34E3" w:rsidRDefault="006E34E3" w:rsidP="006E34E3"/>
    <w:p w:rsidR="006E34E3" w:rsidRPr="006E34E3" w:rsidRDefault="006E34E3" w:rsidP="006E34E3"/>
    <w:p w:rsidR="006E34E3" w:rsidRDefault="006E34E3" w:rsidP="006E34E3"/>
    <w:p w:rsidR="002905A3" w:rsidRDefault="002905A3" w:rsidP="006E34E3"/>
    <w:p w:rsidR="002905A3" w:rsidRPr="002905A3" w:rsidRDefault="002905A3" w:rsidP="002905A3"/>
    <w:p w:rsidR="002905A3" w:rsidRPr="002905A3" w:rsidRDefault="002905A3" w:rsidP="002905A3"/>
    <w:p w:rsidR="002905A3" w:rsidRPr="002905A3" w:rsidRDefault="002905A3" w:rsidP="002905A3"/>
    <w:p w:rsidR="002905A3" w:rsidRPr="002905A3" w:rsidRDefault="002905A3" w:rsidP="002905A3"/>
    <w:p w:rsidR="002905A3" w:rsidRPr="002905A3" w:rsidRDefault="002905A3" w:rsidP="002905A3"/>
    <w:p w:rsidR="009C1A51" w:rsidRDefault="009C1A51" w:rsidP="002905A3"/>
    <w:p w:rsidR="002905A3" w:rsidRPr="002905A3" w:rsidRDefault="001B7412" w:rsidP="002905A3">
      <w:r>
        <w:rPr>
          <w:noProof/>
          <w:lang w:eastAsia="nb-NO"/>
        </w:rPr>
        <w:pict>
          <v:shape id="_x0000_s1030" type="#_x0000_t202" style="position:absolute;margin-left:-7.15pt;margin-top:169.45pt;width:468.8pt;height:201.1pt;z-index:251661312">
            <v:textbox style="mso-fit-shape-to-text:t">
              <w:txbxContent>
                <w:p w:rsidR="002905A3" w:rsidRDefault="002905A3" w:rsidP="002905A3">
                  <w:pPr>
                    <w:pStyle w:val="Overskrift2"/>
                  </w:pPr>
                  <w:r>
                    <w:t>Sak: 4. Treningstid</w:t>
                  </w:r>
                </w:p>
                <w:p w:rsidR="00E47469" w:rsidRPr="00E47469" w:rsidRDefault="00E47469" w:rsidP="00E47469">
                  <w:r>
                    <w:t xml:space="preserve">Må få ut at vi har hjemmebane i Skihallen. </w:t>
                  </w:r>
                  <w:r w:rsidR="00805651">
                    <w:br/>
                    <w:t>Fylle opp med f</w:t>
                  </w:r>
                  <w:r w:rsidR="00131830">
                    <w:t>ølgende i All</w:t>
                  </w:r>
                  <w:r w:rsidR="00313CE2">
                    <w:t>iansehallen: 18-22 på mandag, 16.3</w:t>
                  </w:r>
                  <w:r w:rsidR="00131830">
                    <w:t>0 –</w:t>
                  </w:r>
                  <w:r w:rsidR="00B80387">
                    <w:t xml:space="preserve"> 18.30, 20.3</w:t>
                  </w:r>
                  <w:r w:rsidR="00131830">
                    <w:t xml:space="preserve">0 – 22 </w:t>
                  </w:r>
                  <w:r w:rsidR="00577A33">
                    <w:t>på tirsdag, 20.0</w:t>
                  </w:r>
                  <w:r w:rsidR="00131830">
                    <w:t xml:space="preserve">0 – 22 på onsdag, 20.30 – 22 på torsdag, 17.30 – 19.30 på fredag. Dette tilsvarer totalt </w:t>
                  </w:r>
                  <w:r w:rsidR="008B4CCB">
                    <w:t>13</w:t>
                  </w:r>
                  <w:r w:rsidR="00313CE2">
                    <w:t xml:space="preserve"> timer. 3,5 dekkes kommunalt.</w:t>
                  </w:r>
                </w:p>
                <w:p w:rsidR="002905A3" w:rsidRDefault="002905A3" w:rsidP="002905A3">
                  <w:pPr>
                    <w:pStyle w:val="Overskrift2"/>
                  </w:pPr>
                  <w:r>
                    <w:t>Handlig/vedtak</w:t>
                  </w:r>
                </w:p>
                <w:p w:rsidR="002905A3" w:rsidRDefault="001B7412" w:rsidP="002905A3">
                  <w:r>
                    <w:t>Vi søker om tidene over i Alliansehallen. Får vi alt, må vi ta en sjekk på om vi har råd til det med de treningsavgiftene vi har i dag. Hvis ikke må det kalles inn til ekstraordinært årsmøte tidlig på høsten.</w:t>
                  </w:r>
                </w:p>
                <w:p w:rsidR="002905A3" w:rsidRDefault="002905A3" w:rsidP="002905A3">
                  <w:r>
                    <w:rPr>
                      <w:b/>
                    </w:rPr>
                    <w:t xml:space="preserve">Utføres av: </w:t>
                  </w:r>
                  <w:r w:rsidR="001B7412">
                    <w:t>Kristian</w:t>
                  </w:r>
                </w:p>
                <w:p w:rsidR="002905A3" w:rsidRPr="009C1A51" w:rsidRDefault="002905A3" w:rsidP="002905A3">
                  <w:pPr>
                    <w:rPr>
                      <w:b/>
                    </w:rPr>
                  </w:pPr>
                  <w:r>
                    <w:rPr>
                      <w:b/>
                    </w:rPr>
                    <w:t xml:space="preserve">Frist: </w:t>
                  </w:r>
                  <w:r w:rsidR="001B7412">
                    <w:rPr>
                      <w:b/>
                    </w:rPr>
                    <w:t>30.6.2013</w:t>
                  </w:r>
                </w:p>
              </w:txbxContent>
            </v:textbox>
          </v:shape>
        </w:pict>
      </w:r>
      <w:r w:rsidR="002B5091">
        <w:rPr>
          <w:noProof/>
          <w:lang w:eastAsia="nb-NO"/>
        </w:rPr>
        <w:pict>
          <v:shape id="_x0000_s1031" type="#_x0000_t202" style="position:absolute;margin-left:-7.15pt;margin-top:402.1pt;width:468.8pt;height:154.75pt;z-index:251662336">
            <v:textbox style="mso-fit-shape-to-text:t">
              <w:txbxContent>
                <w:p w:rsidR="002905A3" w:rsidRDefault="002905A3" w:rsidP="002905A3">
                  <w:pPr>
                    <w:pStyle w:val="Overskrift2"/>
                  </w:pPr>
                  <w:r>
                    <w:t>Sak: 5. Eventuelt</w:t>
                  </w:r>
                </w:p>
                <w:p w:rsidR="00441A0B" w:rsidRDefault="00441A0B" w:rsidP="002905A3">
                  <w:pPr>
                    <w:pStyle w:val="Listeavsnitt"/>
                    <w:numPr>
                      <w:ilvl w:val="0"/>
                      <w:numId w:val="3"/>
                    </w:numPr>
                  </w:pPr>
                  <w:r>
                    <w:t>Utnytte aulatid i sen skoletid til fri innebandy utprøving.</w:t>
                  </w:r>
                </w:p>
                <w:p w:rsidR="002905A3" w:rsidRDefault="00441A0B" w:rsidP="002905A3">
                  <w:pPr>
                    <w:pStyle w:val="Listeavsnitt"/>
                    <w:numPr>
                      <w:ilvl w:val="0"/>
                      <w:numId w:val="3"/>
                    </w:numPr>
                  </w:pPr>
                  <w:r>
                    <w:t xml:space="preserve">Standardisere </w:t>
                  </w:r>
                  <w:r w:rsidR="002905A3">
                    <w:t>overganger for spillere som melder overgang til oss i forhold til betaling.</w:t>
                  </w:r>
                </w:p>
                <w:p w:rsidR="00441A0B" w:rsidRDefault="00441A0B" w:rsidP="00441A0B">
                  <w:pPr>
                    <w:pStyle w:val="Listeavsnitt"/>
                    <w:numPr>
                      <w:ilvl w:val="1"/>
                      <w:numId w:val="3"/>
                    </w:numPr>
                  </w:pPr>
                  <w:r>
                    <w:t>Har vært praktisert tidligere (forsvant for noen år tilbake) at nye spillere har fått avslag på treningsavgift tilsvarende overgangsavgiften.</w:t>
                  </w:r>
                </w:p>
                <w:p w:rsidR="001B7412" w:rsidRDefault="001B7412" w:rsidP="001B7412">
                  <w:pPr>
                    <w:pStyle w:val="Listeavsnitt"/>
                    <w:numPr>
                      <w:ilvl w:val="0"/>
                      <w:numId w:val="3"/>
                    </w:numPr>
                  </w:pPr>
                  <w:r>
                    <w:t>Lage Facebook side for klubben.</w:t>
                  </w:r>
                </w:p>
                <w:p w:rsidR="002905A3" w:rsidRDefault="002905A3" w:rsidP="002905A3">
                  <w:pPr>
                    <w:pStyle w:val="Overskrift2"/>
                  </w:pPr>
                  <w:r>
                    <w:t>Handlig/vedtak</w:t>
                  </w:r>
                </w:p>
                <w:p w:rsidR="002905A3" w:rsidRDefault="00441A0B" w:rsidP="00441A0B">
                  <w:pPr>
                    <w:pStyle w:val="Listeavsnitt"/>
                    <w:numPr>
                      <w:ilvl w:val="0"/>
                      <w:numId w:val="4"/>
                    </w:numPr>
                  </w:pPr>
                  <w:r>
                    <w:t>Forhøre seg med Ski skole om det er en mulighet.</w:t>
                  </w:r>
                </w:p>
                <w:p w:rsidR="00441A0B" w:rsidRDefault="009D1933" w:rsidP="00441A0B">
                  <w:pPr>
                    <w:pStyle w:val="Listeavsnitt"/>
                    <w:numPr>
                      <w:ilvl w:val="0"/>
                      <w:numId w:val="4"/>
                    </w:numPr>
                  </w:pPr>
                  <w:r>
                    <w:t>Praksisen med dekking av overgang gjennom mindre treningsavgift gjeninnføres.</w:t>
                  </w:r>
                </w:p>
                <w:p w:rsidR="001B7412" w:rsidRDefault="001B7412" w:rsidP="00441A0B">
                  <w:pPr>
                    <w:pStyle w:val="Listeavsnitt"/>
                    <w:numPr>
                      <w:ilvl w:val="0"/>
                      <w:numId w:val="4"/>
                    </w:numPr>
                  </w:pPr>
                  <w:r>
                    <w:t>Det opprettes en Facebook side for Ski IL Innebandy.</w:t>
                  </w:r>
                </w:p>
                <w:p w:rsidR="002905A3" w:rsidRDefault="00441A0B" w:rsidP="002905A3">
                  <w:r>
                    <w:rPr>
                      <w:b/>
                    </w:rPr>
                    <w:t>Utføres av: 1. Henrik tar kontakt med Eirik</w:t>
                  </w:r>
                  <w:r w:rsidR="009D1933">
                    <w:rPr>
                      <w:b/>
                    </w:rPr>
                    <w:t xml:space="preserve"> (skriftlig)</w:t>
                  </w:r>
                  <w:r w:rsidR="001B7412">
                    <w:rPr>
                      <w:b/>
                    </w:rPr>
                    <w:t>. 3. Heidi</w:t>
                  </w:r>
                </w:p>
                <w:p w:rsidR="002905A3" w:rsidRPr="009C1A51" w:rsidRDefault="002905A3" w:rsidP="002905A3">
                  <w:pPr>
                    <w:rPr>
                      <w:b/>
                    </w:rPr>
                  </w:pPr>
                  <w:r>
                    <w:rPr>
                      <w:b/>
                    </w:rPr>
                    <w:t xml:space="preserve">Frist: </w:t>
                  </w:r>
                  <w:r w:rsidR="009D1933">
                    <w:rPr>
                      <w:b/>
                    </w:rPr>
                    <w:t>20.06.2013</w:t>
                  </w:r>
                  <w:r w:rsidR="001B7412">
                    <w:rPr>
                      <w:b/>
                    </w:rPr>
                    <w:t>, 20.06.2013</w:t>
                  </w:r>
                </w:p>
              </w:txbxContent>
            </v:textbox>
          </v:shape>
        </w:pict>
      </w:r>
      <w:r w:rsidR="002B5091">
        <w:rPr>
          <w:noProof/>
          <w:lang w:eastAsia="nb-NO"/>
        </w:rPr>
        <w:pict>
          <v:shape id="_x0000_s1029" type="#_x0000_t202" style="position:absolute;margin-left:-7.15pt;margin-top:-35.7pt;width:468.8pt;height:166.85pt;z-index:251660288">
            <v:textbox style="mso-fit-shape-to-text:t">
              <w:txbxContent>
                <w:p w:rsidR="006E34E3" w:rsidRDefault="006E34E3" w:rsidP="006E34E3">
                  <w:pPr>
                    <w:pStyle w:val="Overskrift2"/>
                  </w:pPr>
                  <w:r>
                    <w:t>Sak: 3. Begynne arbeid med årshjul</w:t>
                  </w:r>
                </w:p>
                <w:p w:rsidR="00BE3811" w:rsidRPr="00BE3811" w:rsidRDefault="00D90FEB" w:rsidP="00BE3811">
                  <w:r>
                    <w:t>Kristian hadde startet arbeid med et felles dokument som ligger i Dropbox.</w:t>
                  </w:r>
                  <w:r>
                    <w:br/>
                  </w:r>
                </w:p>
                <w:p w:rsidR="006E34E3" w:rsidRDefault="006E34E3" w:rsidP="006E34E3">
                  <w:pPr>
                    <w:pStyle w:val="Overskrift2"/>
                  </w:pPr>
                  <w:r>
                    <w:t>Handlig/vedtak</w:t>
                  </w:r>
                </w:p>
                <w:p w:rsidR="006E34E3" w:rsidRDefault="00B06658" w:rsidP="006E34E3">
                  <w:r>
                    <w:t>Årshjulet sendes ut på mail. Alle ser over og kommer med forslag til tilleggelser.</w:t>
                  </w:r>
                  <w:r w:rsidR="00D90FEB">
                    <w:br/>
                    <w:t>Finne ut når vi må søke i forhold til borgertoget, og legge inn i årshjulet.</w:t>
                  </w:r>
                  <w:r w:rsidR="00D90FEB">
                    <w:br/>
                  </w:r>
                  <w:r w:rsidR="00D90FEB">
                    <w:rPr>
                      <w:b/>
                    </w:rPr>
                    <w:br/>
                  </w:r>
                  <w:r>
                    <w:rPr>
                      <w:b/>
                    </w:rPr>
                    <w:t>Utføres av: Kristian sender ut mail.</w:t>
                  </w:r>
                </w:p>
                <w:p w:rsidR="006E34E3" w:rsidRPr="009C1A51" w:rsidRDefault="006E34E3" w:rsidP="006E34E3">
                  <w:pPr>
                    <w:rPr>
                      <w:b/>
                    </w:rPr>
                  </w:pPr>
                  <w:r>
                    <w:rPr>
                      <w:b/>
                    </w:rPr>
                    <w:t xml:space="preserve">Frist: </w:t>
                  </w:r>
                  <w:r w:rsidR="00B06658">
                    <w:rPr>
                      <w:b/>
                    </w:rPr>
                    <w:t>30.05.2013</w:t>
                  </w:r>
                </w:p>
              </w:txbxContent>
            </v:textbox>
          </v:shape>
        </w:pict>
      </w:r>
    </w:p>
    <w:sectPr w:rsidR="002905A3" w:rsidRPr="002905A3" w:rsidSect="00DF75E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36C5C" w:rsidRDefault="00636C5C" w:rsidP="002905A3">
      <w:pPr>
        <w:spacing w:after="0" w:line="240" w:lineRule="auto"/>
      </w:pPr>
      <w:r>
        <w:separator/>
      </w:r>
    </w:p>
  </w:endnote>
  <w:endnote w:type="continuationSeparator" w:id="0">
    <w:p w:rsidR="00636C5C" w:rsidRDefault="00636C5C" w:rsidP="002905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36C5C" w:rsidRDefault="00636C5C" w:rsidP="002905A3">
      <w:pPr>
        <w:spacing w:after="0" w:line="240" w:lineRule="auto"/>
      </w:pPr>
      <w:r>
        <w:separator/>
      </w:r>
    </w:p>
  </w:footnote>
  <w:footnote w:type="continuationSeparator" w:id="0">
    <w:p w:rsidR="00636C5C" w:rsidRDefault="00636C5C" w:rsidP="002905A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3F5F0F"/>
    <w:multiLevelType w:val="hybridMultilevel"/>
    <w:tmpl w:val="F4DA0A48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237768F"/>
    <w:multiLevelType w:val="hybridMultilevel"/>
    <w:tmpl w:val="DC22A23E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78F7349"/>
    <w:multiLevelType w:val="hybridMultilevel"/>
    <w:tmpl w:val="2F0E9332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6765BA4"/>
    <w:multiLevelType w:val="hybridMultilevel"/>
    <w:tmpl w:val="BA4C7B92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45BC3"/>
    <w:rsid w:val="00004DBC"/>
    <w:rsid w:val="00005991"/>
    <w:rsid w:val="0001297A"/>
    <w:rsid w:val="00015084"/>
    <w:rsid w:val="00016520"/>
    <w:rsid w:val="000270F6"/>
    <w:rsid w:val="00033DA3"/>
    <w:rsid w:val="00041B52"/>
    <w:rsid w:val="000425C5"/>
    <w:rsid w:val="00044EB3"/>
    <w:rsid w:val="00061CC3"/>
    <w:rsid w:val="000631D8"/>
    <w:rsid w:val="00084400"/>
    <w:rsid w:val="00087D00"/>
    <w:rsid w:val="000A158F"/>
    <w:rsid w:val="000B5407"/>
    <w:rsid w:val="000C5E02"/>
    <w:rsid w:val="000D1B99"/>
    <w:rsid w:val="000E61AF"/>
    <w:rsid w:val="000F78F7"/>
    <w:rsid w:val="001238E1"/>
    <w:rsid w:val="00123E05"/>
    <w:rsid w:val="00130F6B"/>
    <w:rsid w:val="00131830"/>
    <w:rsid w:val="00137445"/>
    <w:rsid w:val="00140EE6"/>
    <w:rsid w:val="00142F8D"/>
    <w:rsid w:val="0015210A"/>
    <w:rsid w:val="00161012"/>
    <w:rsid w:val="0016131B"/>
    <w:rsid w:val="00164EAD"/>
    <w:rsid w:val="00170C8F"/>
    <w:rsid w:val="001729FD"/>
    <w:rsid w:val="00176BAA"/>
    <w:rsid w:val="001B7412"/>
    <w:rsid w:val="001C63BD"/>
    <w:rsid w:val="001D733F"/>
    <w:rsid w:val="001D7F7F"/>
    <w:rsid w:val="001F109B"/>
    <w:rsid w:val="00212A2E"/>
    <w:rsid w:val="002252C5"/>
    <w:rsid w:val="002327CD"/>
    <w:rsid w:val="002440AA"/>
    <w:rsid w:val="002442A4"/>
    <w:rsid w:val="00245BC3"/>
    <w:rsid w:val="00256467"/>
    <w:rsid w:val="002802AB"/>
    <w:rsid w:val="002905A3"/>
    <w:rsid w:val="002969A3"/>
    <w:rsid w:val="002B5091"/>
    <w:rsid w:val="002C0C9D"/>
    <w:rsid w:val="002D0FAC"/>
    <w:rsid w:val="002E272C"/>
    <w:rsid w:val="002F3765"/>
    <w:rsid w:val="00300083"/>
    <w:rsid w:val="00313CE2"/>
    <w:rsid w:val="00317FAF"/>
    <w:rsid w:val="00332927"/>
    <w:rsid w:val="00343295"/>
    <w:rsid w:val="00351E95"/>
    <w:rsid w:val="00352C13"/>
    <w:rsid w:val="0036045E"/>
    <w:rsid w:val="00371B61"/>
    <w:rsid w:val="00372381"/>
    <w:rsid w:val="003744B7"/>
    <w:rsid w:val="003774AF"/>
    <w:rsid w:val="00392B68"/>
    <w:rsid w:val="003A1393"/>
    <w:rsid w:val="003A4FC3"/>
    <w:rsid w:val="003B029A"/>
    <w:rsid w:val="003B46D2"/>
    <w:rsid w:val="003C74C4"/>
    <w:rsid w:val="003D3794"/>
    <w:rsid w:val="003E2CA9"/>
    <w:rsid w:val="003F0EC5"/>
    <w:rsid w:val="00405903"/>
    <w:rsid w:val="004224B2"/>
    <w:rsid w:val="00423B06"/>
    <w:rsid w:val="00425A1B"/>
    <w:rsid w:val="0043448C"/>
    <w:rsid w:val="00441A0B"/>
    <w:rsid w:val="00451843"/>
    <w:rsid w:val="0047256E"/>
    <w:rsid w:val="00474630"/>
    <w:rsid w:val="00493D53"/>
    <w:rsid w:val="004951D3"/>
    <w:rsid w:val="004A29D5"/>
    <w:rsid w:val="004A3EC2"/>
    <w:rsid w:val="004B5FF0"/>
    <w:rsid w:val="004C5130"/>
    <w:rsid w:val="004F7F4B"/>
    <w:rsid w:val="005117AE"/>
    <w:rsid w:val="00512369"/>
    <w:rsid w:val="00543374"/>
    <w:rsid w:val="0054790D"/>
    <w:rsid w:val="0055422F"/>
    <w:rsid w:val="005651B8"/>
    <w:rsid w:val="005767E5"/>
    <w:rsid w:val="00577A33"/>
    <w:rsid w:val="00580F2E"/>
    <w:rsid w:val="0059031A"/>
    <w:rsid w:val="005951ED"/>
    <w:rsid w:val="005953E1"/>
    <w:rsid w:val="005A480D"/>
    <w:rsid w:val="005A5806"/>
    <w:rsid w:val="005B1D37"/>
    <w:rsid w:val="005C1E00"/>
    <w:rsid w:val="005D53E7"/>
    <w:rsid w:val="005E1177"/>
    <w:rsid w:val="005E30F3"/>
    <w:rsid w:val="00620FF7"/>
    <w:rsid w:val="006312D0"/>
    <w:rsid w:val="00636C5C"/>
    <w:rsid w:val="006372D0"/>
    <w:rsid w:val="00651169"/>
    <w:rsid w:val="00655D17"/>
    <w:rsid w:val="00660893"/>
    <w:rsid w:val="0066580B"/>
    <w:rsid w:val="00670EDB"/>
    <w:rsid w:val="00674DDB"/>
    <w:rsid w:val="006B1CF4"/>
    <w:rsid w:val="006B3EE4"/>
    <w:rsid w:val="006B5A9D"/>
    <w:rsid w:val="006C158D"/>
    <w:rsid w:val="006C361F"/>
    <w:rsid w:val="006D27BC"/>
    <w:rsid w:val="006D2818"/>
    <w:rsid w:val="006D3C8E"/>
    <w:rsid w:val="006D707D"/>
    <w:rsid w:val="006E10A1"/>
    <w:rsid w:val="006E34E3"/>
    <w:rsid w:val="00704509"/>
    <w:rsid w:val="007063AA"/>
    <w:rsid w:val="0071713C"/>
    <w:rsid w:val="00723391"/>
    <w:rsid w:val="00723513"/>
    <w:rsid w:val="00725FEA"/>
    <w:rsid w:val="00732950"/>
    <w:rsid w:val="00732B39"/>
    <w:rsid w:val="007341C8"/>
    <w:rsid w:val="00734305"/>
    <w:rsid w:val="0074640E"/>
    <w:rsid w:val="007479A6"/>
    <w:rsid w:val="00750E60"/>
    <w:rsid w:val="0075182A"/>
    <w:rsid w:val="00756A6C"/>
    <w:rsid w:val="0076300C"/>
    <w:rsid w:val="00765DD9"/>
    <w:rsid w:val="007720BC"/>
    <w:rsid w:val="007772C5"/>
    <w:rsid w:val="00785642"/>
    <w:rsid w:val="007901FF"/>
    <w:rsid w:val="00790FF0"/>
    <w:rsid w:val="007930F7"/>
    <w:rsid w:val="007C018F"/>
    <w:rsid w:val="007C50BD"/>
    <w:rsid w:val="007C6A3A"/>
    <w:rsid w:val="007D41CA"/>
    <w:rsid w:val="007D625C"/>
    <w:rsid w:val="007D7556"/>
    <w:rsid w:val="007E0E98"/>
    <w:rsid w:val="007E1297"/>
    <w:rsid w:val="00805462"/>
    <w:rsid w:val="00805651"/>
    <w:rsid w:val="00821392"/>
    <w:rsid w:val="00822C0E"/>
    <w:rsid w:val="00823B67"/>
    <w:rsid w:val="008314E9"/>
    <w:rsid w:val="008364EF"/>
    <w:rsid w:val="008405B6"/>
    <w:rsid w:val="00866F1A"/>
    <w:rsid w:val="008910B2"/>
    <w:rsid w:val="0089730C"/>
    <w:rsid w:val="008A0685"/>
    <w:rsid w:val="008A60F0"/>
    <w:rsid w:val="008B2C52"/>
    <w:rsid w:val="008B4CCB"/>
    <w:rsid w:val="008B738D"/>
    <w:rsid w:val="008C140A"/>
    <w:rsid w:val="008D1A0A"/>
    <w:rsid w:val="008E439E"/>
    <w:rsid w:val="008E6CF0"/>
    <w:rsid w:val="008F0094"/>
    <w:rsid w:val="008F0A3C"/>
    <w:rsid w:val="00904D3C"/>
    <w:rsid w:val="00924AFC"/>
    <w:rsid w:val="00944587"/>
    <w:rsid w:val="00962887"/>
    <w:rsid w:val="00985329"/>
    <w:rsid w:val="009875A9"/>
    <w:rsid w:val="009903AE"/>
    <w:rsid w:val="0099219C"/>
    <w:rsid w:val="00995F6A"/>
    <w:rsid w:val="009A5805"/>
    <w:rsid w:val="009A7F52"/>
    <w:rsid w:val="009B6583"/>
    <w:rsid w:val="009C1A51"/>
    <w:rsid w:val="009C1BC4"/>
    <w:rsid w:val="009D1933"/>
    <w:rsid w:val="009E77C5"/>
    <w:rsid w:val="009F23FE"/>
    <w:rsid w:val="00A0135B"/>
    <w:rsid w:val="00A03598"/>
    <w:rsid w:val="00A03653"/>
    <w:rsid w:val="00A03998"/>
    <w:rsid w:val="00A06965"/>
    <w:rsid w:val="00A069E3"/>
    <w:rsid w:val="00A07201"/>
    <w:rsid w:val="00A116F2"/>
    <w:rsid w:val="00A26766"/>
    <w:rsid w:val="00A338B8"/>
    <w:rsid w:val="00A34144"/>
    <w:rsid w:val="00A37364"/>
    <w:rsid w:val="00A60850"/>
    <w:rsid w:val="00A615A7"/>
    <w:rsid w:val="00A801EF"/>
    <w:rsid w:val="00A83A04"/>
    <w:rsid w:val="00A9055D"/>
    <w:rsid w:val="00A94CB7"/>
    <w:rsid w:val="00A971C8"/>
    <w:rsid w:val="00AA0CA0"/>
    <w:rsid w:val="00AA1D13"/>
    <w:rsid w:val="00AA20B7"/>
    <w:rsid w:val="00AB10B2"/>
    <w:rsid w:val="00AD5B79"/>
    <w:rsid w:val="00AD7505"/>
    <w:rsid w:val="00AE0EFA"/>
    <w:rsid w:val="00B01BFE"/>
    <w:rsid w:val="00B06658"/>
    <w:rsid w:val="00B1020A"/>
    <w:rsid w:val="00B158E1"/>
    <w:rsid w:val="00B35A7D"/>
    <w:rsid w:val="00B37B02"/>
    <w:rsid w:val="00B40DE2"/>
    <w:rsid w:val="00B55941"/>
    <w:rsid w:val="00B6241A"/>
    <w:rsid w:val="00B634EB"/>
    <w:rsid w:val="00B70AA4"/>
    <w:rsid w:val="00B74121"/>
    <w:rsid w:val="00B80387"/>
    <w:rsid w:val="00B809EC"/>
    <w:rsid w:val="00BA7AE0"/>
    <w:rsid w:val="00BC30D6"/>
    <w:rsid w:val="00BC5D24"/>
    <w:rsid w:val="00BE3811"/>
    <w:rsid w:val="00BE3C86"/>
    <w:rsid w:val="00C20696"/>
    <w:rsid w:val="00C4648F"/>
    <w:rsid w:val="00C53902"/>
    <w:rsid w:val="00C61340"/>
    <w:rsid w:val="00C66DB1"/>
    <w:rsid w:val="00C67F28"/>
    <w:rsid w:val="00C769FF"/>
    <w:rsid w:val="00C90919"/>
    <w:rsid w:val="00C91A32"/>
    <w:rsid w:val="00CB2294"/>
    <w:rsid w:val="00CB38B6"/>
    <w:rsid w:val="00CF7102"/>
    <w:rsid w:val="00D020A3"/>
    <w:rsid w:val="00D0254D"/>
    <w:rsid w:val="00D059EA"/>
    <w:rsid w:val="00D0745B"/>
    <w:rsid w:val="00D0785D"/>
    <w:rsid w:val="00D20538"/>
    <w:rsid w:val="00D24ABB"/>
    <w:rsid w:val="00D47303"/>
    <w:rsid w:val="00D505B3"/>
    <w:rsid w:val="00D76ED0"/>
    <w:rsid w:val="00D83B7A"/>
    <w:rsid w:val="00D90FEB"/>
    <w:rsid w:val="00D97974"/>
    <w:rsid w:val="00DA17F1"/>
    <w:rsid w:val="00DA7BA0"/>
    <w:rsid w:val="00DB230E"/>
    <w:rsid w:val="00DB5571"/>
    <w:rsid w:val="00DC7127"/>
    <w:rsid w:val="00DD1B10"/>
    <w:rsid w:val="00DD38F4"/>
    <w:rsid w:val="00DE1C0B"/>
    <w:rsid w:val="00DE311E"/>
    <w:rsid w:val="00DE5BA8"/>
    <w:rsid w:val="00DF0CF7"/>
    <w:rsid w:val="00DF515B"/>
    <w:rsid w:val="00DF5909"/>
    <w:rsid w:val="00DF7105"/>
    <w:rsid w:val="00DF75E3"/>
    <w:rsid w:val="00E03646"/>
    <w:rsid w:val="00E038D6"/>
    <w:rsid w:val="00E17AA8"/>
    <w:rsid w:val="00E371ED"/>
    <w:rsid w:val="00E47469"/>
    <w:rsid w:val="00E56EF7"/>
    <w:rsid w:val="00E62981"/>
    <w:rsid w:val="00E70107"/>
    <w:rsid w:val="00E71CBB"/>
    <w:rsid w:val="00E77183"/>
    <w:rsid w:val="00E84D70"/>
    <w:rsid w:val="00E8747D"/>
    <w:rsid w:val="00E964F7"/>
    <w:rsid w:val="00EA482D"/>
    <w:rsid w:val="00EC117E"/>
    <w:rsid w:val="00EC1518"/>
    <w:rsid w:val="00EC6D7C"/>
    <w:rsid w:val="00ED573C"/>
    <w:rsid w:val="00EE7124"/>
    <w:rsid w:val="00EF4462"/>
    <w:rsid w:val="00EF6925"/>
    <w:rsid w:val="00F11173"/>
    <w:rsid w:val="00F15363"/>
    <w:rsid w:val="00F232B2"/>
    <w:rsid w:val="00F2462F"/>
    <w:rsid w:val="00F30D4D"/>
    <w:rsid w:val="00F3243D"/>
    <w:rsid w:val="00F440A3"/>
    <w:rsid w:val="00F47560"/>
    <w:rsid w:val="00F51D5A"/>
    <w:rsid w:val="00F54294"/>
    <w:rsid w:val="00F560E4"/>
    <w:rsid w:val="00F7533A"/>
    <w:rsid w:val="00F75E07"/>
    <w:rsid w:val="00F76C79"/>
    <w:rsid w:val="00F82FC6"/>
    <w:rsid w:val="00F92E87"/>
    <w:rsid w:val="00F93814"/>
    <w:rsid w:val="00F95CFE"/>
    <w:rsid w:val="00FA4D44"/>
    <w:rsid w:val="00FA5891"/>
    <w:rsid w:val="00FD0192"/>
    <w:rsid w:val="00FF0EAF"/>
    <w:rsid w:val="00FF60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 fillcolor="white">
      <v:fill color="whit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75E3"/>
  </w:style>
  <w:style w:type="paragraph" w:styleId="Overskrift1">
    <w:name w:val="heading 1"/>
    <w:basedOn w:val="Normal"/>
    <w:next w:val="Normal"/>
    <w:link w:val="Overskrift1Tegn"/>
    <w:uiPriority w:val="9"/>
    <w:qFormat/>
    <w:rsid w:val="009C1A5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9C1A5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9C1A5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9C1A5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eavsnitt">
    <w:name w:val="List Paragraph"/>
    <w:basedOn w:val="Normal"/>
    <w:uiPriority w:val="34"/>
    <w:qFormat/>
    <w:rsid w:val="00245BC3"/>
    <w:pPr>
      <w:ind w:left="720"/>
      <w:contextualSpacing/>
    </w:pPr>
  </w:style>
  <w:style w:type="paragraph" w:styleId="Topptekst">
    <w:name w:val="header"/>
    <w:basedOn w:val="Normal"/>
    <w:link w:val="TopptekstTegn"/>
    <w:uiPriority w:val="99"/>
    <w:semiHidden/>
    <w:unhideWhenUsed/>
    <w:rsid w:val="002905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semiHidden/>
    <w:rsid w:val="002905A3"/>
  </w:style>
  <w:style w:type="paragraph" w:styleId="Bunntekst">
    <w:name w:val="footer"/>
    <w:basedOn w:val="Normal"/>
    <w:link w:val="BunntekstTegn"/>
    <w:uiPriority w:val="99"/>
    <w:semiHidden/>
    <w:unhideWhenUsed/>
    <w:rsid w:val="002905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semiHidden/>
    <w:rsid w:val="002905A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ristian\Documents\Kristian\Private%20Ting\Innebandy\Ski%20IBK\Styre\Styrem&#248;te%20i%20Ski%20IL%20Innebandy.dotx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Styremøte i Ski IL Innebandy.dotx</Template>
  <TotalTime>103</TotalTime>
  <Pages>2</Pages>
  <Words>28</Words>
  <Characters>153</Characters>
  <Application>Microsoft Office Word</Application>
  <DocSecurity>0</DocSecurity>
  <Lines>1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Kristian</dc:creator>
  <cp:lastModifiedBy>Kristian</cp:lastModifiedBy>
  <cp:revision>20</cp:revision>
  <dcterms:created xsi:type="dcterms:W3CDTF">2013-05-28T14:39:00Z</dcterms:created>
  <dcterms:modified xsi:type="dcterms:W3CDTF">2013-05-30T17:23:00Z</dcterms:modified>
</cp:coreProperties>
</file>